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A4F" w:rsidRDefault="00CD4A4F" w:rsidP="00CD4A4F">
      <w:pPr>
        <w:rPr>
          <w:rtl/>
        </w:rPr>
      </w:pPr>
      <w:r>
        <w:rPr>
          <w:rtl/>
        </w:rPr>
        <w:t xml:space="preserve">       </w:t>
      </w:r>
    </w:p>
    <w:p w:rsidR="00CD4A4F" w:rsidRPr="005A0BD7" w:rsidRDefault="00CD4A4F" w:rsidP="00CD4A4F">
      <w:pPr>
        <w:rPr>
          <w:rFonts w:cs="Arabic Transparent"/>
          <w:sz w:val="32"/>
          <w:szCs w:val="32"/>
          <w:rtl/>
        </w:rPr>
      </w:pPr>
      <w:r>
        <w:rPr>
          <w:rtl/>
        </w:rPr>
        <w:t xml:space="preserve">                                                         </w:t>
      </w:r>
      <w:r>
        <w:rPr>
          <w:rFonts w:hint="cs"/>
          <w:rtl/>
        </w:rPr>
        <w:t xml:space="preserve">  </w:t>
      </w:r>
      <w:r>
        <w:rPr>
          <w:rtl/>
        </w:rPr>
        <w:t xml:space="preserve"> </w:t>
      </w:r>
      <w:r>
        <w:rPr>
          <w:rFonts w:hint="cs"/>
          <w:rtl/>
        </w:rPr>
        <w:t xml:space="preserve">                      </w:t>
      </w:r>
      <w:r>
        <w:t xml:space="preserve">    </w:t>
      </w:r>
      <w:r>
        <w:rPr>
          <w:rFonts w:hint="cs"/>
          <w:rtl/>
        </w:rPr>
        <w:t xml:space="preserve">          </w:t>
      </w:r>
      <w:r>
        <w:rPr>
          <w:rtl/>
        </w:rPr>
        <w:t xml:space="preserve">  </w:t>
      </w:r>
      <w:r w:rsidRPr="003344C2">
        <w:rPr>
          <w:rFonts w:cs="Arabic Transparent"/>
          <w:b/>
          <w:bCs/>
          <w:szCs w:val="28"/>
          <w:rtl/>
        </w:rPr>
        <w:t>من الطالب :</w:t>
      </w:r>
      <w:r w:rsidRPr="005A0BD7">
        <w:rPr>
          <w:rFonts w:cs="Arabic Transparent"/>
          <w:sz w:val="32"/>
          <w:szCs w:val="32"/>
          <w:rtl/>
        </w:rPr>
        <w:t xml:space="preserve"> </w:t>
      </w:r>
      <w:r>
        <w:rPr>
          <w:rFonts w:cs="Arabic Transparent" w:hint="cs"/>
          <w:sz w:val="32"/>
          <w:szCs w:val="32"/>
          <w:rtl/>
        </w:rPr>
        <w:t xml:space="preserve"> ...........</w:t>
      </w:r>
      <w:r w:rsidR="0024361B">
        <w:rPr>
          <w:rFonts w:cs="Arabic Transparent" w:hint="cs"/>
          <w:sz w:val="32"/>
          <w:szCs w:val="32"/>
          <w:rtl/>
        </w:rPr>
        <w:t>........</w:t>
      </w:r>
      <w:r>
        <w:rPr>
          <w:rFonts w:cs="Arabic Transparent" w:hint="cs"/>
          <w:sz w:val="32"/>
          <w:szCs w:val="32"/>
          <w:rtl/>
        </w:rPr>
        <w:t>........</w:t>
      </w:r>
    </w:p>
    <w:p w:rsidR="00CD4A4F" w:rsidRDefault="00CD4A4F" w:rsidP="00CD4A4F">
      <w:pPr>
        <w:rPr>
          <w:rFonts w:cs="Arabic Transparent"/>
          <w:szCs w:val="28"/>
          <w:rtl/>
        </w:rPr>
      </w:pPr>
      <w:r w:rsidRPr="005A0BD7">
        <w:rPr>
          <w:rFonts w:cs="Arabic Transparent"/>
          <w:sz w:val="32"/>
          <w:szCs w:val="32"/>
          <w:rtl/>
        </w:rPr>
        <w:t xml:space="preserve">                         </w:t>
      </w:r>
      <w:r>
        <w:rPr>
          <w:rFonts w:cs="Arabic Transparent"/>
          <w:sz w:val="32"/>
          <w:szCs w:val="32"/>
          <w:rtl/>
        </w:rPr>
        <w:t xml:space="preserve">                              </w:t>
      </w:r>
      <w:r w:rsidRPr="005A0BD7">
        <w:rPr>
          <w:rFonts w:cs="Arabic Transparent"/>
          <w:sz w:val="32"/>
          <w:szCs w:val="32"/>
          <w:rtl/>
        </w:rPr>
        <w:t xml:space="preserve">      </w:t>
      </w:r>
      <w:r>
        <w:rPr>
          <w:rFonts w:cs="Arabic Transparent" w:hint="cs"/>
          <w:sz w:val="32"/>
          <w:szCs w:val="32"/>
          <w:rtl/>
        </w:rPr>
        <w:t xml:space="preserve">   </w:t>
      </w:r>
      <w:r w:rsidRPr="005A0BD7">
        <w:rPr>
          <w:rFonts w:cs="Arabic Transparent" w:hint="cs"/>
          <w:sz w:val="32"/>
          <w:szCs w:val="32"/>
          <w:rtl/>
        </w:rPr>
        <w:t>إل</w:t>
      </w:r>
      <w:r>
        <w:rPr>
          <w:rFonts w:cs="Arabic Transparent" w:hint="cs"/>
          <w:sz w:val="32"/>
          <w:szCs w:val="32"/>
          <w:rtl/>
          <w:lang w:bidi="ar-MA"/>
        </w:rPr>
        <w:t>ــــــــــ</w:t>
      </w:r>
      <w:r w:rsidRPr="005A0BD7">
        <w:rPr>
          <w:rFonts w:cs="Arabic Transparent" w:hint="cs"/>
          <w:sz w:val="32"/>
          <w:szCs w:val="32"/>
          <w:rtl/>
        </w:rPr>
        <w:t>ى</w:t>
      </w:r>
      <w:r>
        <w:rPr>
          <w:rFonts w:cs="Arabic Transparent"/>
          <w:szCs w:val="28"/>
          <w:rtl/>
        </w:rPr>
        <w:t xml:space="preserve"> </w:t>
      </w:r>
    </w:p>
    <w:p w:rsidR="00CD4A4F" w:rsidRDefault="00CD4A4F" w:rsidP="00CD4A4F">
      <w:pPr>
        <w:rPr>
          <w:rFonts w:cs="Arabic Transparent"/>
          <w:szCs w:val="28"/>
          <w:rtl/>
        </w:rPr>
      </w:pPr>
    </w:p>
    <w:p w:rsidR="00CD4A4F" w:rsidRDefault="00CD4A4F" w:rsidP="00CD4A4F">
      <w:pPr>
        <w:rPr>
          <w:rFonts w:cs="Arabic Transparent"/>
          <w:b/>
          <w:bCs/>
          <w:szCs w:val="28"/>
          <w:rtl/>
          <w:lang w:bidi="ar-MA"/>
        </w:rPr>
      </w:pPr>
      <w:r>
        <w:rPr>
          <w:rFonts w:cs="Arabic Transparent"/>
          <w:szCs w:val="28"/>
          <w:rtl/>
        </w:rPr>
        <w:t xml:space="preserve">                                                  </w:t>
      </w:r>
      <w:r>
        <w:rPr>
          <w:rFonts w:cs="Arabic Transparent" w:hint="cs"/>
          <w:szCs w:val="28"/>
          <w:rtl/>
        </w:rPr>
        <w:t xml:space="preserve">       </w:t>
      </w:r>
      <w:r w:rsidR="0024361B">
        <w:rPr>
          <w:rFonts w:cs="Arabic Transparent" w:hint="cs"/>
          <w:szCs w:val="28"/>
          <w:rtl/>
        </w:rPr>
        <w:t xml:space="preserve">   </w:t>
      </w:r>
      <w:r>
        <w:rPr>
          <w:rFonts w:cs="Arabic Transparent"/>
          <w:szCs w:val="28"/>
          <w:rtl/>
        </w:rPr>
        <w:t xml:space="preserve">  </w:t>
      </w:r>
      <w:r>
        <w:rPr>
          <w:rFonts w:cs="Arabic Transparent"/>
          <w:b/>
          <w:bCs/>
          <w:szCs w:val="28"/>
          <w:rtl/>
        </w:rPr>
        <w:t>السيد عمـيد كليـة اللغـة العربــية</w:t>
      </w:r>
      <w:r>
        <w:rPr>
          <w:rFonts w:cs="Arabic Transparent" w:hint="cs"/>
          <w:b/>
          <w:bCs/>
          <w:szCs w:val="28"/>
          <w:rtl/>
        </w:rPr>
        <w:t xml:space="preserve"> </w:t>
      </w:r>
      <w:r>
        <w:rPr>
          <w:rFonts w:cs="Arabic Transparent" w:hint="cs"/>
          <w:b/>
          <w:bCs/>
          <w:szCs w:val="28"/>
          <w:rtl/>
          <w:lang w:bidi="ar-MA"/>
        </w:rPr>
        <w:t>بمراكش</w:t>
      </w:r>
    </w:p>
    <w:p w:rsidR="00CD4A4F" w:rsidRDefault="00CD4A4F" w:rsidP="00CD4A4F">
      <w:pPr>
        <w:ind w:left="84" w:right="426"/>
        <w:jc w:val="lowKashida"/>
        <w:rPr>
          <w:rFonts w:cs="Arabic Transparent"/>
          <w:szCs w:val="28"/>
          <w:rtl/>
        </w:rPr>
      </w:pPr>
    </w:p>
    <w:p w:rsidR="00CD4A4F" w:rsidRDefault="00CD4A4F" w:rsidP="00CD4A4F">
      <w:pPr>
        <w:ind w:left="1076" w:right="426" w:firstLine="567"/>
        <w:jc w:val="lowKashida"/>
        <w:rPr>
          <w:rFonts w:cs="Arabic Transparent"/>
          <w:szCs w:val="28"/>
          <w:rtl/>
        </w:rPr>
      </w:pPr>
    </w:p>
    <w:p w:rsidR="00CD4A4F" w:rsidRDefault="00CD4A4F" w:rsidP="00CD4A4F">
      <w:pPr>
        <w:pStyle w:val="Titre5"/>
        <w:jc w:val="both"/>
        <w:rPr>
          <w:rtl/>
        </w:rPr>
      </w:pPr>
      <w:r>
        <w:rPr>
          <w:b/>
          <w:bCs/>
          <w:u w:val="single"/>
          <w:rtl/>
        </w:rPr>
        <w:t>الموضوع</w:t>
      </w:r>
      <w:r>
        <w:rPr>
          <w:rtl/>
        </w:rPr>
        <w:t xml:space="preserve"> : طلب تعديل عنوان البحث .</w:t>
      </w:r>
    </w:p>
    <w:p w:rsidR="00CD4A4F" w:rsidRDefault="00CD4A4F" w:rsidP="00CD4A4F">
      <w:pPr>
        <w:ind w:left="1076" w:right="426"/>
        <w:jc w:val="lowKashida"/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 xml:space="preserve"> </w:t>
      </w:r>
    </w:p>
    <w:p w:rsidR="00CD4A4F" w:rsidRDefault="00CD4A4F" w:rsidP="00CD4A4F">
      <w:pPr>
        <w:ind w:left="1076" w:right="426"/>
        <w:jc w:val="lowKashida"/>
        <w:rPr>
          <w:rFonts w:cs="Arabic Transparent"/>
          <w:szCs w:val="28"/>
          <w:rtl/>
        </w:rPr>
      </w:pPr>
    </w:p>
    <w:p w:rsidR="00CD4A4F" w:rsidRDefault="00CD4A4F" w:rsidP="00CD4A4F">
      <w:pPr>
        <w:pStyle w:val="Titre4"/>
        <w:rPr>
          <w:rFonts w:cs="Arabic Transparent"/>
          <w:rtl/>
        </w:rPr>
      </w:pPr>
      <w:r>
        <w:rPr>
          <w:rtl/>
        </w:rPr>
        <w:t xml:space="preserve">             </w:t>
      </w:r>
      <w:r>
        <w:rPr>
          <w:rFonts w:cs="Arabic Transparent"/>
          <w:rtl/>
        </w:rPr>
        <w:t xml:space="preserve">  سـلام تـام بوجود مــولانا </w:t>
      </w:r>
      <w:r>
        <w:rPr>
          <w:rFonts w:cs="Arabic Transparent" w:hint="cs"/>
          <w:rtl/>
        </w:rPr>
        <w:t>الإمام</w:t>
      </w:r>
    </w:p>
    <w:p w:rsidR="00CD4A4F" w:rsidRDefault="00CD4A4F" w:rsidP="00CD4A4F">
      <w:pPr>
        <w:ind w:left="1076" w:right="426" w:firstLine="567"/>
        <w:jc w:val="lowKashida"/>
        <w:rPr>
          <w:rFonts w:cs="Arabic Transparent"/>
          <w:b/>
          <w:bCs/>
          <w:szCs w:val="28"/>
          <w:rtl/>
        </w:rPr>
      </w:pPr>
    </w:p>
    <w:p w:rsidR="00CD4A4F" w:rsidRDefault="00CD4A4F" w:rsidP="00CD4A4F">
      <w:pPr>
        <w:pStyle w:val="Normalcentr"/>
        <w:spacing w:before="200" w:after="200"/>
        <w:ind w:left="1077" w:right="425"/>
        <w:rPr>
          <w:sz w:val="36"/>
          <w:szCs w:val="36"/>
        </w:rPr>
      </w:pPr>
      <w:r>
        <w:rPr>
          <w:sz w:val="36"/>
          <w:szCs w:val="36"/>
          <w:rtl/>
        </w:rPr>
        <w:t xml:space="preserve">وبعد، يطيب </w:t>
      </w:r>
      <w:r>
        <w:rPr>
          <w:rFonts w:hint="cs"/>
          <w:sz w:val="36"/>
          <w:szCs w:val="36"/>
          <w:rtl/>
        </w:rPr>
        <w:t xml:space="preserve"> </w:t>
      </w:r>
      <w:r>
        <w:rPr>
          <w:sz w:val="36"/>
          <w:szCs w:val="36"/>
          <w:rtl/>
        </w:rPr>
        <w:t xml:space="preserve">لي أن </w:t>
      </w:r>
      <w:r>
        <w:rPr>
          <w:rFonts w:hint="cs"/>
          <w:sz w:val="36"/>
          <w:szCs w:val="36"/>
          <w:rtl/>
        </w:rPr>
        <w:t>أ</w:t>
      </w:r>
      <w:r w:rsidRPr="005A0BD7">
        <w:rPr>
          <w:sz w:val="36"/>
          <w:szCs w:val="36"/>
          <w:rtl/>
        </w:rPr>
        <w:t xml:space="preserve">خبركم أنني سبق لي أن سجلت موضوعا لرسالتي الجامعية </w:t>
      </w:r>
      <w:r>
        <w:rPr>
          <w:rFonts w:hint="cs"/>
          <w:sz w:val="36"/>
          <w:szCs w:val="36"/>
          <w:rtl/>
          <w:lang w:bidi="ar-MA"/>
        </w:rPr>
        <w:t xml:space="preserve">: </w:t>
      </w:r>
      <w:r>
        <w:rPr>
          <w:rFonts w:hint="cs"/>
          <w:sz w:val="36"/>
          <w:szCs w:val="36"/>
          <w:rtl/>
        </w:rPr>
        <w:t>الدكتورا</w:t>
      </w:r>
      <w:r>
        <w:rPr>
          <w:rFonts w:hint="eastAsia"/>
          <w:sz w:val="36"/>
          <w:szCs w:val="36"/>
          <w:rtl/>
        </w:rPr>
        <w:t>ه</w:t>
      </w:r>
      <w:r w:rsidRPr="005A0BD7">
        <w:rPr>
          <w:sz w:val="36"/>
          <w:szCs w:val="36"/>
          <w:rtl/>
        </w:rPr>
        <w:t xml:space="preserve">  تحت عنوان :</w:t>
      </w:r>
    </w:p>
    <w:p w:rsidR="00CD4A4F" w:rsidRDefault="00CD4A4F" w:rsidP="00CD4A4F">
      <w:pPr>
        <w:pStyle w:val="Normalcentr"/>
        <w:spacing w:before="200" w:after="200"/>
        <w:ind w:left="1077" w:right="425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.........................................................</w:t>
      </w:r>
    </w:p>
    <w:p w:rsidR="00CD4A4F" w:rsidRDefault="00CD4A4F" w:rsidP="00CD4A4F">
      <w:pPr>
        <w:pStyle w:val="Normalcentr"/>
        <w:spacing w:before="200" w:after="200"/>
        <w:ind w:left="1077" w:right="425"/>
        <w:jc w:val="center"/>
        <w:rPr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..........................................................</w:t>
      </w:r>
    </w:p>
    <w:p w:rsidR="00CD4A4F" w:rsidRDefault="00CD4A4F" w:rsidP="00CD4A4F">
      <w:pPr>
        <w:pStyle w:val="Normalcentr"/>
        <w:spacing w:before="200" w:after="200"/>
        <w:ind w:left="1077" w:right="425"/>
        <w:rPr>
          <w:sz w:val="36"/>
          <w:szCs w:val="36"/>
        </w:rPr>
      </w:pPr>
      <w:r w:rsidRPr="005A0BD7">
        <w:rPr>
          <w:sz w:val="36"/>
          <w:szCs w:val="36"/>
          <w:rtl/>
        </w:rPr>
        <w:t xml:space="preserve">وقد تبين ـ بعد الشروع في انجازه وباحتـكاك بقضاياه </w:t>
      </w:r>
      <w:r>
        <w:rPr>
          <w:rFonts w:hint="cs"/>
          <w:sz w:val="36"/>
          <w:szCs w:val="36"/>
          <w:rtl/>
        </w:rPr>
        <w:t xml:space="preserve">- </w:t>
      </w:r>
      <w:r w:rsidRPr="005A0BD7">
        <w:rPr>
          <w:sz w:val="36"/>
          <w:szCs w:val="36"/>
          <w:rtl/>
        </w:rPr>
        <w:t xml:space="preserve">وباتفاق مع </w:t>
      </w:r>
      <w:r w:rsidRPr="005A0BD7">
        <w:rPr>
          <w:rFonts w:hint="cs"/>
          <w:sz w:val="36"/>
          <w:szCs w:val="36"/>
          <w:rtl/>
        </w:rPr>
        <w:t>الأستاذ</w:t>
      </w:r>
      <w:r w:rsidRPr="005A0BD7">
        <w:rPr>
          <w:sz w:val="36"/>
          <w:szCs w:val="36"/>
          <w:rtl/>
        </w:rPr>
        <w:t xml:space="preserve"> المشرف أن </w:t>
      </w:r>
      <w:r w:rsidRPr="005A0BD7">
        <w:rPr>
          <w:rFonts w:hint="cs"/>
          <w:sz w:val="36"/>
          <w:szCs w:val="36"/>
          <w:rtl/>
        </w:rPr>
        <w:t>الأمر</w:t>
      </w:r>
      <w:r w:rsidRPr="005A0BD7">
        <w:rPr>
          <w:sz w:val="36"/>
          <w:szCs w:val="36"/>
          <w:rtl/>
        </w:rPr>
        <w:t xml:space="preserve"> يقتضي تعديلا ضر</w:t>
      </w:r>
      <w:r>
        <w:rPr>
          <w:sz w:val="36"/>
          <w:szCs w:val="36"/>
          <w:rtl/>
        </w:rPr>
        <w:t>وريا، وبذلك</w:t>
      </w:r>
      <w:r>
        <w:rPr>
          <w:rFonts w:hint="cs"/>
          <w:sz w:val="36"/>
          <w:szCs w:val="36"/>
          <w:rtl/>
        </w:rPr>
        <w:t xml:space="preserve"> أقترح عليكم الموافقة على تعديل العنوان،</w:t>
      </w:r>
      <w:r>
        <w:rPr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ل</w:t>
      </w:r>
      <w:r>
        <w:rPr>
          <w:sz w:val="36"/>
          <w:szCs w:val="36"/>
          <w:rtl/>
        </w:rPr>
        <w:t xml:space="preserve">يصبح </w:t>
      </w:r>
      <w:r>
        <w:rPr>
          <w:rFonts w:hint="cs"/>
          <w:sz w:val="36"/>
          <w:szCs w:val="36"/>
          <w:rtl/>
        </w:rPr>
        <w:t>كالآتي:</w:t>
      </w:r>
    </w:p>
    <w:p w:rsidR="00CD4A4F" w:rsidRDefault="00CD4A4F" w:rsidP="00CD4A4F">
      <w:pPr>
        <w:pStyle w:val="Normalcentr"/>
        <w:spacing w:before="200" w:after="200"/>
        <w:ind w:left="1459" w:right="425" w:firstLine="0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..............................................................</w:t>
      </w:r>
    </w:p>
    <w:p w:rsidR="00CD4A4F" w:rsidRPr="00EE65EE" w:rsidRDefault="00CD4A4F" w:rsidP="00CD4A4F">
      <w:pPr>
        <w:pStyle w:val="Normalcentr"/>
        <w:spacing w:before="200" w:after="200"/>
        <w:ind w:left="1459" w:right="425" w:firstLine="0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...............................................................</w:t>
      </w:r>
    </w:p>
    <w:p w:rsidR="00CD4A4F" w:rsidRPr="005A0BD7" w:rsidRDefault="00CD4A4F" w:rsidP="00CD4A4F">
      <w:pPr>
        <w:spacing w:before="200" w:after="200"/>
        <w:ind w:left="1077" w:right="425" w:firstLine="567"/>
        <w:jc w:val="lowKashida"/>
        <w:rPr>
          <w:rFonts w:cs="Arabic Transparent"/>
          <w:sz w:val="36"/>
          <w:szCs w:val="36"/>
          <w:rtl/>
        </w:rPr>
      </w:pPr>
      <w:r w:rsidRPr="005A0BD7">
        <w:rPr>
          <w:rFonts w:cs="Arabic Transparent"/>
          <w:sz w:val="36"/>
          <w:szCs w:val="36"/>
          <w:rtl/>
        </w:rPr>
        <w:t>وإلى حين موافقتكم على هذا التعديل</w:t>
      </w:r>
      <w:r>
        <w:rPr>
          <w:rFonts w:cs="Arabic Transparent" w:hint="cs"/>
          <w:sz w:val="36"/>
          <w:szCs w:val="36"/>
          <w:rtl/>
        </w:rPr>
        <w:t>،</w:t>
      </w:r>
      <w:r w:rsidRPr="005A0BD7">
        <w:rPr>
          <w:rFonts w:cs="Arabic Transparent"/>
          <w:sz w:val="36"/>
          <w:szCs w:val="36"/>
          <w:rtl/>
        </w:rPr>
        <w:t xml:space="preserve"> تفضلوا بقبول فائق التقدير والاحترام.</w:t>
      </w:r>
    </w:p>
    <w:p w:rsidR="0024361B" w:rsidRPr="0024361B" w:rsidRDefault="00CD4A4F" w:rsidP="0024361B">
      <w:pPr>
        <w:spacing w:before="120" w:after="120"/>
        <w:ind w:left="1077" w:right="425" w:firstLine="567"/>
        <w:jc w:val="lowKashida"/>
        <w:rPr>
          <w:rFonts w:cs="Arabic Transparent"/>
          <w:sz w:val="16"/>
          <w:szCs w:val="16"/>
          <w:rtl/>
        </w:rPr>
      </w:pPr>
      <w:r w:rsidRPr="0024361B">
        <w:rPr>
          <w:rFonts w:cs="Arabic Transparent"/>
          <w:sz w:val="16"/>
          <w:szCs w:val="16"/>
          <w:rtl/>
        </w:rPr>
        <w:t xml:space="preserve">                               </w:t>
      </w:r>
      <w:r w:rsidRPr="0024361B">
        <w:rPr>
          <w:rFonts w:cs="Arabic Transparent" w:hint="cs"/>
          <w:sz w:val="16"/>
          <w:szCs w:val="16"/>
          <w:rtl/>
        </w:rPr>
        <w:t xml:space="preserve">            </w:t>
      </w:r>
      <w:r w:rsidRPr="0024361B">
        <w:rPr>
          <w:rFonts w:cs="Arabic Transparent"/>
          <w:sz w:val="16"/>
          <w:szCs w:val="16"/>
          <w:rtl/>
        </w:rPr>
        <w:t xml:space="preserve">      </w:t>
      </w:r>
      <w:r w:rsidR="0024361B" w:rsidRPr="0024361B">
        <w:rPr>
          <w:rFonts w:cs="Arabic Transparent" w:hint="cs"/>
          <w:sz w:val="16"/>
          <w:szCs w:val="16"/>
          <w:rtl/>
        </w:rPr>
        <w:t xml:space="preserve">            </w:t>
      </w:r>
      <w:r w:rsidRPr="0024361B">
        <w:rPr>
          <w:rFonts w:cs="Arabic Transparent"/>
          <w:sz w:val="16"/>
          <w:szCs w:val="16"/>
          <w:rtl/>
        </w:rPr>
        <w:t xml:space="preserve">        </w:t>
      </w:r>
      <w:r w:rsidRPr="0024361B">
        <w:rPr>
          <w:rFonts w:cs="Arabic Transparent" w:hint="cs"/>
          <w:sz w:val="16"/>
          <w:szCs w:val="16"/>
          <w:rtl/>
        </w:rPr>
        <w:t xml:space="preserve">         </w:t>
      </w:r>
      <w:r w:rsidR="0024361B" w:rsidRPr="0024361B">
        <w:rPr>
          <w:rFonts w:cs="Arabic Transparent" w:hint="cs"/>
          <w:sz w:val="16"/>
          <w:szCs w:val="16"/>
          <w:rtl/>
        </w:rPr>
        <w:t xml:space="preserve">                                                                 </w:t>
      </w:r>
      <w:r w:rsidRPr="0024361B">
        <w:rPr>
          <w:rFonts w:cs="Arabic Transparent"/>
          <w:sz w:val="16"/>
          <w:szCs w:val="16"/>
          <w:rtl/>
        </w:rPr>
        <w:t xml:space="preserve"> </w:t>
      </w:r>
      <w:r w:rsidR="0024361B" w:rsidRPr="0024361B">
        <w:rPr>
          <w:rFonts w:cs="Arabic Transparent" w:hint="cs"/>
          <w:sz w:val="16"/>
          <w:szCs w:val="16"/>
          <w:rtl/>
        </w:rPr>
        <w:t xml:space="preserve">            </w:t>
      </w:r>
    </w:p>
    <w:p w:rsidR="00CD4A4F" w:rsidRPr="009A7450" w:rsidRDefault="0024361B" w:rsidP="009A7450">
      <w:pPr>
        <w:spacing w:before="120" w:after="120"/>
        <w:ind w:left="1077" w:right="425" w:firstLine="567"/>
        <w:jc w:val="lowKashida"/>
        <w:rPr>
          <w:rFonts w:cs="Arabic Transparent"/>
          <w:szCs w:val="28"/>
          <w:u w:val="single"/>
          <w:rtl/>
        </w:rPr>
      </w:pPr>
      <w:r>
        <w:rPr>
          <w:rFonts w:cs="Arabic Transparent" w:hint="cs"/>
          <w:szCs w:val="28"/>
          <w:rtl/>
        </w:rPr>
        <w:t xml:space="preserve">                      </w:t>
      </w:r>
      <w:r w:rsidR="009A7450">
        <w:rPr>
          <w:rFonts w:cs="Arabic Transparent" w:hint="cs"/>
          <w:szCs w:val="28"/>
          <w:rtl/>
        </w:rPr>
        <w:t xml:space="preserve">                             </w:t>
      </w:r>
      <w:r w:rsidR="00CD4A4F" w:rsidRPr="009A7450">
        <w:rPr>
          <w:rFonts w:cs="Arabic Transparent" w:hint="cs"/>
          <w:szCs w:val="28"/>
          <w:u w:val="single"/>
          <w:rtl/>
        </w:rPr>
        <w:t>إ</w:t>
      </w:r>
      <w:r w:rsidR="00CD4A4F" w:rsidRPr="009A7450">
        <w:rPr>
          <w:rFonts w:cs="Arabic Transparent"/>
          <w:szCs w:val="28"/>
          <w:u w:val="single"/>
          <w:rtl/>
        </w:rPr>
        <w:t>مضاء الطالب :</w:t>
      </w:r>
    </w:p>
    <w:p w:rsidR="00CD4A4F" w:rsidRDefault="00CD4A4F" w:rsidP="00CD4A4F">
      <w:pPr>
        <w:spacing w:before="120" w:after="120"/>
        <w:ind w:right="425"/>
        <w:jc w:val="lowKashida"/>
        <w:rPr>
          <w:rFonts w:cs="Arabic Transparent"/>
          <w:szCs w:val="28"/>
        </w:rPr>
      </w:pPr>
    </w:p>
    <w:p w:rsidR="00CD4A4F" w:rsidRDefault="00CD4A4F" w:rsidP="0024361B">
      <w:pPr>
        <w:spacing w:before="120" w:after="120"/>
        <w:ind w:right="425"/>
        <w:jc w:val="lowKashida"/>
        <w:rPr>
          <w:rFonts w:cs="Arabic Transparent"/>
          <w:szCs w:val="28"/>
          <w:rtl/>
        </w:rPr>
      </w:pPr>
      <w:r>
        <w:rPr>
          <w:rFonts w:cs="Arabic Transparent" w:hint="cs"/>
          <w:szCs w:val="28"/>
          <w:rtl/>
        </w:rPr>
        <w:t xml:space="preserve">                     </w:t>
      </w:r>
      <w:r w:rsidR="0024361B" w:rsidRPr="009A7450">
        <w:rPr>
          <w:rFonts w:cs="Arabic Transparent"/>
          <w:szCs w:val="28"/>
          <w:u w:val="single"/>
          <w:rtl/>
        </w:rPr>
        <w:t xml:space="preserve">توقيع </w:t>
      </w:r>
      <w:r w:rsidR="0024361B" w:rsidRPr="009A7450">
        <w:rPr>
          <w:rFonts w:cs="Arabic Transparent" w:hint="cs"/>
          <w:szCs w:val="28"/>
          <w:u w:val="single"/>
          <w:rtl/>
        </w:rPr>
        <w:t>الأستاذ</w:t>
      </w:r>
      <w:r w:rsidR="0024361B" w:rsidRPr="009A7450">
        <w:rPr>
          <w:rFonts w:cs="Arabic Transparent"/>
          <w:szCs w:val="28"/>
          <w:u w:val="single"/>
          <w:rtl/>
        </w:rPr>
        <w:t xml:space="preserve"> المشرف :</w:t>
      </w:r>
      <w:r w:rsidR="0024361B">
        <w:rPr>
          <w:rFonts w:cs="Arabic Transparent"/>
          <w:szCs w:val="28"/>
          <w:rtl/>
        </w:rPr>
        <w:t xml:space="preserve">                    </w:t>
      </w:r>
      <w:r w:rsidR="0024361B">
        <w:rPr>
          <w:rFonts w:cs="Arabic Transparent" w:hint="cs"/>
          <w:szCs w:val="28"/>
          <w:rtl/>
        </w:rPr>
        <w:t xml:space="preserve">              </w:t>
      </w:r>
      <w:r w:rsidR="0024361B">
        <w:rPr>
          <w:rFonts w:cs="Arabic Transparent"/>
          <w:szCs w:val="28"/>
          <w:rtl/>
        </w:rPr>
        <w:t xml:space="preserve">     </w:t>
      </w:r>
      <w:r w:rsidR="0024361B">
        <w:rPr>
          <w:rFonts w:cs="Arabic Transparent" w:hint="cs"/>
          <w:szCs w:val="28"/>
          <w:rtl/>
        </w:rPr>
        <w:t xml:space="preserve">  </w:t>
      </w:r>
      <w:r w:rsidRPr="009A7450">
        <w:rPr>
          <w:rFonts w:cs="Arabic Transparent"/>
          <w:szCs w:val="28"/>
          <w:u w:val="single"/>
          <w:rtl/>
        </w:rPr>
        <w:t>توقيع العميد:</w:t>
      </w:r>
    </w:p>
    <w:p w:rsidR="00CD4A4F" w:rsidRDefault="00CD4A4F" w:rsidP="00CD4A4F">
      <w:pPr>
        <w:spacing w:before="120" w:after="120"/>
        <w:ind w:right="425"/>
        <w:jc w:val="lowKashida"/>
        <w:rPr>
          <w:rFonts w:cs="Arabic Transparent"/>
          <w:szCs w:val="28"/>
          <w:rtl/>
        </w:rPr>
      </w:pPr>
    </w:p>
    <w:p w:rsidR="00CE0C66" w:rsidRPr="00F5514F" w:rsidRDefault="00CE0C66" w:rsidP="008B133F">
      <w:pPr>
        <w:rPr>
          <w:rtl/>
        </w:rPr>
      </w:pPr>
    </w:p>
    <w:sectPr w:rsidR="00CE0C66" w:rsidRPr="00F5514F" w:rsidSect="009E3C49">
      <w:headerReference w:type="default" r:id="rId11"/>
      <w:footerReference w:type="default" r:id="rId12"/>
      <w:pgSz w:w="11906" w:h="16838"/>
      <w:pgMar w:top="1135" w:right="991" w:bottom="426" w:left="1134" w:header="56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192" w:rsidRDefault="00361192" w:rsidP="000E371E">
      <w:r>
        <w:separator/>
      </w:r>
    </w:p>
  </w:endnote>
  <w:endnote w:type="continuationSeparator" w:id="1">
    <w:p w:rsidR="00361192" w:rsidRDefault="00361192" w:rsidP="000E37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296D84DB-4E2F-4237-947C-7A59DB50A9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18B2502-7BDB-4A6F-8CDD-0A70C250FC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7035D85F-3591-478F-807A-E9EF9B59E090}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FDF8D2C-E867-475A-838A-D19AE3843149}"/>
    <w:embedBold r:id="rId5" w:fontKey="{34D967A4-28BF-46D0-A5A3-03DCBB7047D2}"/>
  </w:font>
  <w:font w:name="DecoType Naskh Variants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28F1D42-4706-46D7-82C4-81EF852B74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1F8D1E4-0085-453D-B22D-08F8A02D60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546" w:rsidRPr="000E371E" w:rsidRDefault="008A5546" w:rsidP="008A5546">
    <w:pPr>
      <w:pStyle w:val="En-tte"/>
      <w:pBdr>
        <w:bottom w:val="double" w:sz="4" w:space="1" w:color="auto"/>
      </w:pBdr>
      <w:ind w:left="-993" w:right="-991"/>
      <w:rPr>
        <w:sz w:val="6"/>
        <w:szCs w:val="6"/>
      </w:rPr>
    </w:pPr>
  </w:p>
  <w:p w:rsidR="00CE508C" w:rsidRPr="00C20D21" w:rsidRDefault="008A5546" w:rsidP="00CE508C">
    <w:pPr>
      <w:pStyle w:val="Pieddepage"/>
      <w:bidi/>
      <w:jc w:val="center"/>
      <w:rPr>
        <w:rFonts w:cstheme="minorHAnsi"/>
        <w:rtl/>
        <w:lang w:bidi="ar-MA"/>
      </w:rPr>
    </w:pPr>
    <w:r>
      <w:rPr>
        <w:rFonts w:cstheme="minorHAnsi"/>
        <w:noProof/>
        <w:rtl/>
        <w:lang w:eastAsia="fr-FR"/>
      </w:rPr>
      <w:drawing>
        <wp:inline distT="0" distB="0" distL="0" distR="0">
          <wp:extent cx="5519060" cy="540000"/>
          <wp:effectExtent l="0" t="0" r="5715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906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192" w:rsidRDefault="00361192" w:rsidP="000E371E">
      <w:r>
        <w:separator/>
      </w:r>
    </w:p>
  </w:footnote>
  <w:footnote w:type="continuationSeparator" w:id="1">
    <w:p w:rsidR="00361192" w:rsidRDefault="00361192" w:rsidP="000E37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71E" w:rsidRPr="000E371E" w:rsidRDefault="008A5546" w:rsidP="008A5546">
    <w:pPr>
      <w:pStyle w:val="En-tte"/>
      <w:pBdr>
        <w:bottom w:val="double" w:sz="4" w:space="1" w:color="auto"/>
      </w:pBdr>
      <w:ind w:left="-993" w:right="-991"/>
      <w:jc w:val="center"/>
      <w:rPr>
        <w:sz w:val="6"/>
        <w:szCs w:val="6"/>
      </w:rPr>
    </w:pPr>
    <w:r>
      <w:rPr>
        <w:rFonts w:ascii="Calibri" w:eastAsia="Calibri" w:hAnsi="Calibri" w:cs="Arial"/>
        <w:noProof/>
        <w:lang w:eastAsia="fr-FR"/>
      </w:rPr>
      <w:drawing>
        <wp:inline distT="0" distB="0" distL="0" distR="0">
          <wp:extent cx="2532603" cy="1080000"/>
          <wp:effectExtent l="0" t="0" r="0" b="635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2603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0474B"/>
    <w:multiLevelType w:val="hybridMultilevel"/>
    <w:tmpl w:val="AA3666E8"/>
    <w:lvl w:ilvl="0" w:tplc="3580DC52">
      <w:start w:val="1"/>
      <w:numFmt w:val="decimal"/>
      <w:lvlText w:val="%1-"/>
      <w:lvlJc w:val="left"/>
      <w:pPr>
        <w:ind w:left="1118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F14E5"/>
    <w:multiLevelType w:val="hybridMultilevel"/>
    <w:tmpl w:val="DD5A609E"/>
    <w:lvl w:ilvl="0" w:tplc="3580DC52">
      <w:start w:val="1"/>
      <w:numFmt w:val="decimal"/>
      <w:lvlText w:val="%1-"/>
      <w:lvlJc w:val="left"/>
      <w:pPr>
        <w:ind w:left="1118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38" w:hanging="360"/>
      </w:pPr>
    </w:lvl>
    <w:lvl w:ilvl="2" w:tplc="040C001B" w:tentative="1">
      <w:start w:val="1"/>
      <w:numFmt w:val="lowerRoman"/>
      <w:lvlText w:val="%3."/>
      <w:lvlJc w:val="right"/>
      <w:pPr>
        <w:ind w:left="2558" w:hanging="180"/>
      </w:pPr>
    </w:lvl>
    <w:lvl w:ilvl="3" w:tplc="040C000F" w:tentative="1">
      <w:start w:val="1"/>
      <w:numFmt w:val="decimal"/>
      <w:lvlText w:val="%4."/>
      <w:lvlJc w:val="left"/>
      <w:pPr>
        <w:ind w:left="3278" w:hanging="360"/>
      </w:pPr>
    </w:lvl>
    <w:lvl w:ilvl="4" w:tplc="040C0019" w:tentative="1">
      <w:start w:val="1"/>
      <w:numFmt w:val="lowerLetter"/>
      <w:lvlText w:val="%5."/>
      <w:lvlJc w:val="left"/>
      <w:pPr>
        <w:ind w:left="3998" w:hanging="360"/>
      </w:pPr>
    </w:lvl>
    <w:lvl w:ilvl="5" w:tplc="040C001B" w:tentative="1">
      <w:start w:val="1"/>
      <w:numFmt w:val="lowerRoman"/>
      <w:lvlText w:val="%6."/>
      <w:lvlJc w:val="right"/>
      <w:pPr>
        <w:ind w:left="4718" w:hanging="180"/>
      </w:pPr>
    </w:lvl>
    <w:lvl w:ilvl="6" w:tplc="040C000F" w:tentative="1">
      <w:start w:val="1"/>
      <w:numFmt w:val="decimal"/>
      <w:lvlText w:val="%7."/>
      <w:lvlJc w:val="left"/>
      <w:pPr>
        <w:ind w:left="5438" w:hanging="360"/>
      </w:pPr>
    </w:lvl>
    <w:lvl w:ilvl="7" w:tplc="040C0019" w:tentative="1">
      <w:start w:val="1"/>
      <w:numFmt w:val="lowerLetter"/>
      <w:lvlText w:val="%8."/>
      <w:lvlJc w:val="left"/>
      <w:pPr>
        <w:ind w:left="6158" w:hanging="360"/>
      </w:pPr>
    </w:lvl>
    <w:lvl w:ilvl="8" w:tplc="040C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>
    <w:nsid w:val="2E3B3CFC"/>
    <w:multiLevelType w:val="hybridMultilevel"/>
    <w:tmpl w:val="7A8852F4"/>
    <w:lvl w:ilvl="0" w:tplc="8E3E8122">
      <w:numFmt w:val="bullet"/>
      <w:lvlText w:val="-"/>
      <w:lvlJc w:val="left"/>
      <w:pPr>
        <w:ind w:left="1080" w:hanging="360"/>
      </w:pPr>
      <w:rPr>
        <w:rFonts w:ascii="Sakkal Majalla" w:eastAsia="Calibr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A6288A"/>
    <w:multiLevelType w:val="hybridMultilevel"/>
    <w:tmpl w:val="8678151C"/>
    <w:lvl w:ilvl="0" w:tplc="8E3E8122"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1046D1"/>
    <w:multiLevelType w:val="hybridMultilevel"/>
    <w:tmpl w:val="F68015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2D08B2"/>
    <w:multiLevelType w:val="hybridMultilevel"/>
    <w:tmpl w:val="52EEF918"/>
    <w:lvl w:ilvl="0" w:tplc="E472AE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1B7395"/>
    <w:multiLevelType w:val="hybridMultilevel"/>
    <w:tmpl w:val="DEF87BDA"/>
    <w:lvl w:ilvl="0" w:tplc="040C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2E2EB2"/>
    <w:rsid w:val="0000030E"/>
    <w:rsid w:val="0000292B"/>
    <w:rsid w:val="00012B49"/>
    <w:rsid w:val="0002556E"/>
    <w:rsid w:val="0003345C"/>
    <w:rsid w:val="00047FFA"/>
    <w:rsid w:val="0005014B"/>
    <w:rsid w:val="00056871"/>
    <w:rsid w:val="00065807"/>
    <w:rsid w:val="00081DE3"/>
    <w:rsid w:val="00086ABF"/>
    <w:rsid w:val="000A1452"/>
    <w:rsid w:val="000A5617"/>
    <w:rsid w:val="000B21B7"/>
    <w:rsid w:val="000C7BDF"/>
    <w:rsid w:val="000C7CB7"/>
    <w:rsid w:val="000D1755"/>
    <w:rsid w:val="000E371E"/>
    <w:rsid w:val="000F60EA"/>
    <w:rsid w:val="00115632"/>
    <w:rsid w:val="00125AE8"/>
    <w:rsid w:val="00133462"/>
    <w:rsid w:val="00140556"/>
    <w:rsid w:val="00152E7C"/>
    <w:rsid w:val="00161B87"/>
    <w:rsid w:val="001624BB"/>
    <w:rsid w:val="0016452B"/>
    <w:rsid w:val="00170F48"/>
    <w:rsid w:val="00171AA7"/>
    <w:rsid w:val="0017372F"/>
    <w:rsid w:val="00194781"/>
    <w:rsid w:val="00197246"/>
    <w:rsid w:val="001A1E30"/>
    <w:rsid w:val="001B6271"/>
    <w:rsid w:val="001B7D06"/>
    <w:rsid w:val="001C2482"/>
    <w:rsid w:val="001D23A8"/>
    <w:rsid w:val="001F07A5"/>
    <w:rsid w:val="001F2E99"/>
    <w:rsid w:val="0021398E"/>
    <w:rsid w:val="002146DA"/>
    <w:rsid w:val="00234122"/>
    <w:rsid w:val="0023607E"/>
    <w:rsid w:val="00236B7C"/>
    <w:rsid w:val="0024361B"/>
    <w:rsid w:val="0024629C"/>
    <w:rsid w:val="00256327"/>
    <w:rsid w:val="002567CB"/>
    <w:rsid w:val="002679E5"/>
    <w:rsid w:val="00273F70"/>
    <w:rsid w:val="00284F74"/>
    <w:rsid w:val="002A5DDB"/>
    <w:rsid w:val="002A635A"/>
    <w:rsid w:val="002B4D5D"/>
    <w:rsid w:val="002C022C"/>
    <w:rsid w:val="002C3278"/>
    <w:rsid w:val="002C4269"/>
    <w:rsid w:val="002C5FF0"/>
    <w:rsid w:val="002C61DB"/>
    <w:rsid w:val="002D3CC0"/>
    <w:rsid w:val="002D3D71"/>
    <w:rsid w:val="002E2EB2"/>
    <w:rsid w:val="002E3203"/>
    <w:rsid w:val="002E4D14"/>
    <w:rsid w:val="002E51E0"/>
    <w:rsid w:val="002F0875"/>
    <w:rsid w:val="002F0C55"/>
    <w:rsid w:val="002F0D4A"/>
    <w:rsid w:val="002F28F8"/>
    <w:rsid w:val="0030237D"/>
    <w:rsid w:val="00310B8D"/>
    <w:rsid w:val="00314316"/>
    <w:rsid w:val="0032507B"/>
    <w:rsid w:val="00332A1A"/>
    <w:rsid w:val="00360C63"/>
    <w:rsid w:val="00361192"/>
    <w:rsid w:val="0036228C"/>
    <w:rsid w:val="00367936"/>
    <w:rsid w:val="003835B8"/>
    <w:rsid w:val="00386471"/>
    <w:rsid w:val="00391152"/>
    <w:rsid w:val="00397BF0"/>
    <w:rsid w:val="00397E0B"/>
    <w:rsid w:val="003C2D05"/>
    <w:rsid w:val="003C31A4"/>
    <w:rsid w:val="003C686C"/>
    <w:rsid w:val="003E12AD"/>
    <w:rsid w:val="003E45C6"/>
    <w:rsid w:val="003E50C1"/>
    <w:rsid w:val="003F0721"/>
    <w:rsid w:val="003F5522"/>
    <w:rsid w:val="00401FDE"/>
    <w:rsid w:val="004364C3"/>
    <w:rsid w:val="00440E39"/>
    <w:rsid w:val="00452515"/>
    <w:rsid w:val="0045322F"/>
    <w:rsid w:val="00465734"/>
    <w:rsid w:val="004908C5"/>
    <w:rsid w:val="004921B4"/>
    <w:rsid w:val="004929AD"/>
    <w:rsid w:val="0049402F"/>
    <w:rsid w:val="004946B5"/>
    <w:rsid w:val="0049576E"/>
    <w:rsid w:val="0049619C"/>
    <w:rsid w:val="004A31A1"/>
    <w:rsid w:val="004D1515"/>
    <w:rsid w:val="004E3183"/>
    <w:rsid w:val="004E53D7"/>
    <w:rsid w:val="004F0204"/>
    <w:rsid w:val="00500BC4"/>
    <w:rsid w:val="00503A4D"/>
    <w:rsid w:val="0051771D"/>
    <w:rsid w:val="00527CA8"/>
    <w:rsid w:val="00530F70"/>
    <w:rsid w:val="00544B32"/>
    <w:rsid w:val="0056101F"/>
    <w:rsid w:val="005619E8"/>
    <w:rsid w:val="00565694"/>
    <w:rsid w:val="00567293"/>
    <w:rsid w:val="0057444A"/>
    <w:rsid w:val="00574B79"/>
    <w:rsid w:val="00586E96"/>
    <w:rsid w:val="00593E45"/>
    <w:rsid w:val="00597253"/>
    <w:rsid w:val="005A1D65"/>
    <w:rsid w:val="005B1000"/>
    <w:rsid w:val="005C1FDC"/>
    <w:rsid w:val="005E36F1"/>
    <w:rsid w:val="005E4101"/>
    <w:rsid w:val="00605146"/>
    <w:rsid w:val="00612DAD"/>
    <w:rsid w:val="006157B5"/>
    <w:rsid w:val="00623848"/>
    <w:rsid w:val="00630BB7"/>
    <w:rsid w:val="00637970"/>
    <w:rsid w:val="00640865"/>
    <w:rsid w:val="00653925"/>
    <w:rsid w:val="006562B5"/>
    <w:rsid w:val="00675CE6"/>
    <w:rsid w:val="00676D5A"/>
    <w:rsid w:val="00691471"/>
    <w:rsid w:val="00697512"/>
    <w:rsid w:val="006A489B"/>
    <w:rsid w:val="006B6739"/>
    <w:rsid w:val="006D0F23"/>
    <w:rsid w:val="006D7A95"/>
    <w:rsid w:val="006E3761"/>
    <w:rsid w:val="006E3BE5"/>
    <w:rsid w:val="007157AD"/>
    <w:rsid w:val="00717058"/>
    <w:rsid w:val="00726E6E"/>
    <w:rsid w:val="007315E5"/>
    <w:rsid w:val="00733414"/>
    <w:rsid w:val="00747927"/>
    <w:rsid w:val="00752FB8"/>
    <w:rsid w:val="0075424A"/>
    <w:rsid w:val="007671DE"/>
    <w:rsid w:val="0079481D"/>
    <w:rsid w:val="007B6C2E"/>
    <w:rsid w:val="007D711E"/>
    <w:rsid w:val="007E7C80"/>
    <w:rsid w:val="0080160B"/>
    <w:rsid w:val="008130D2"/>
    <w:rsid w:val="00822157"/>
    <w:rsid w:val="00823FC2"/>
    <w:rsid w:val="0082508D"/>
    <w:rsid w:val="008338FB"/>
    <w:rsid w:val="00834CA0"/>
    <w:rsid w:val="008425B4"/>
    <w:rsid w:val="00852A3F"/>
    <w:rsid w:val="00855D30"/>
    <w:rsid w:val="008651D9"/>
    <w:rsid w:val="008819C5"/>
    <w:rsid w:val="008869EF"/>
    <w:rsid w:val="0089216F"/>
    <w:rsid w:val="008974DE"/>
    <w:rsid w:val="008A299A"/>
    <w:rsid w:val="008A5546"/>
    <w:rsid w:val="008B133F"/>
    <w:rsid w:val="008C6011"/>
    <w:rsid w:val="008D2BA9"/>
    <w:rsid w:val="008D73B4"/>
    <w:rsid w:val="008F2ACD"/>
    <w:rsid w:val="00903312"/>
    <w:rsid w:val="0091031B"/>
    <w:rsid w:val="0094433C"/>
    <w:rsid w:val="00945F8A"/>
    <w:rsid w:val="00947F76"/>
    <w:rsid w:val="00966924"/>
    <w:rsid w:val="00967259"/>
    <w:rsid w:val="0096785F"/>
    <w:rsid w:val="009756AC"/>
    <w:rsid w:val="00976714"/>
    <w:rsid w:val="00980A23"/>
    <w:rsid w:val="00992EAE"/>
    <w:rsid w:val="00995052"/>
    <w:rsid w:val="009A7450"/>
    <w:rsid w:val="009C0652"/>
    <w:rsid w:val="009D44B6"/>
    <w:rsid w:val="009E3C49"/>
    <w:rsid w:val="009E3D1D"/>
    <w:rsid w:val="009E4155"/>
    <w:rsid w:val="009E4DF6"/>
    <w:rsid w:val="009F7A4B"/>
    <w:rsid w:val="00A0097C"/>
    <w:rsid w:val="00A231ED"/>
    <w:rsid w:val="00A52750"/>
    <w:rsid w:val="00A701F8"/>
    <w:rsid w:val="00A73AAC"/>
    <w:rsid w:val="00A779E4"/>
    <w:rsid w:val="00A8316E"/>
    <w:rsid w:val="00A92E6A"/>
    <w:rsid w:val="00A93766"/>
    <w:rsid w:val="00A94673"/>
    <w:rsid w:val="00AB642D"/>
    <w:rsid w:val="00AB689B"/>
    <w:rsid w:val="00AC1D30"/>
    <w:rsid w:val="00AC2F33"/>
    <w:rsid w:val="00AC6E9D"/>
    <w:rsid w:val="00AC7F20"/>
    <w:rsid w:val="00AD6B9E"/>
    <w:rsid w:val="00AE3C32"/>
    <w:rsid w:val="00AE5967"/>
    <w:rsid w:val="00B25720"/>
    <w:rsid w:val="00B258BE"/>
    <w:rsid w:val="00B272FC"/>
    <w:rsid w:val="00B32F52"/>
    <w:rsid w:val="00B36D0B"/>
    <w:rsid w:val="00B418BC"/>
    <w:rsid w:val="00B41B19"/>
    <w:rsid w:val="00B477C3"/>
    <w:rsid w:val="00B56ED1"/>
    <w:rsid w:val="00B60E35"/>
    <w:rsid w:val="00B753D8"/>
    <w:rsid w:val="00B77D18"/>
    <w:rsid w:val="00BA0EA3"/>
    <w:rsid w:val="00BA487C"/>
    <w:rsid w:val="00BA5A36"/>
    <w:rsid w:val="00BB0CAC"/>
    <w:rsid w:val="00BB6C15"/>
    <w:rsid w:val="00BB7AD7"/>
    <w:rsid w:val="00BC1006"/>
    <w:rsid w:val="00BC3C39"/>
    <w:rsid w:val="00BC5E94"/>
    <w:rsid w:val="00BC5F5B"/>
    <w:rsid w:val="00BE5EB3"/>
    <w:rsid w:val="00BE70FD"/>
    <w:rsid w:val="00BF7504"/>
    <w:rsid w:val="00C0246C"/>
    <w:rsid w:val="00C0383F"/>
    <w:rsid w:val="00C0589A"/>
    <w:rsid w:val="00C15848"/>
    <w:rsid w:val="00C1622A"/>
    <w:rsid w:val="00C20D21"/>
    <w:rsid w:val="00C3255F"/>
    <w:rsid w:val="00C46C93"/>
    <w:rsid w:val="00C67634"/>
    <w:rsid w:val="00C95A3F"/>
    <w:rsid w:val="00CA27B8"/>
    <w:rsid w:val="00CB3491"/>
    <w:rsid w:val="00CB5FE3"/>
    <w:rsid w:val="00CC53E0"/>
    <w:rsid w:val="00CC549A"/>
    <w:rsid w:val="00CD1EFD"/>
    <w:rsid w:val="00CD4A4F"/>
    <w:rsid w:val="00CD574E"/>
    <w:rsid w:val="00CE0C66"/>
    <w:rsid w:val="00CE508C"/>
    <w:rsid w:val="00CE6827"/>
    <w:rsid w:val="00CF1157"/>
    <w:rsid w:val="00D30491"/>
    <w:rsid w:val="00D32D12"/>
    <w:rsid w:val="00D46387"/>
    <w:rsid w:val="00D46C2E"/>
    <w:rsid w:val="00D50983"/>
    <w:rsid w:val="00D619B7"/>
    <w:rsid w:val="00D62769"/>
    <w:rsid w:val="00D708FC"/>
    <w:rsid w:val="00D74FEA"/>
    <w:rsid w:val="00D75339"/>
    <w:rsid w:val="00DC00A1"/>
    <w:rsid w:val="00DE6BC9"/>
    <w:rsid w:val="00E0054F"/>
    <w:rsid w:val="00E00B47"/>
    <w:rsid w:val="00E318FD"/>
    <w:rsid w:val="00E55BD5"/>
    <w:rsid w:val="00E60CEF"/>
    <w:rsid w:val="00E6467D"/>
    <w:rsid w:val="00E84A45"/>
    <w:rsid w:val="00E852FB"/>
    <w:rsid w:val="00EB0DDB"/>
    <w:rsid w:val="00EB3986"/>
    <w:rsid w:val="00EB4019"/>
    <w:rsid w:val="00EC15E5"/>
    <w:rsid w:val="00EC17A5"/>
    <w:rsid w:val="00EC1C74"/>
    <w:rsid w:val="00EE09B6"/>
    <w:rsid w:val="00EF43BC"/>
    <w:rsid w:val="00F04B0E"/>
    <w:rsid w:val="00F05C25"/>
    <w:rsid w:val="00F071BC"/>
    <w:rsid w:val="00F13673"/>
    <w:rsid w:val="00F224ED"/>
    <w:rsid w:val="00F31E17"/>
    <w:rsid w:val="00F3541B"/>
    <w:rsid w:val="00F42FCF"/>
    <w:rsid w:val="00F458B8"/>
    <w:rsid w:val="00F5514F"/>
    <w:rsid w:val="00FA0C5F"/>
    <w:rsid w:val="00FA2285"/>
    <w:rsid w:val="00FB08D2"/>
    <w:rsid w:val="00FB3C53"/>
    <w:rsid w:val="00FC3E07"/>
    <w:rsid w:val="00FF24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A4F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  <w:lang w:eastAsia="zh-CN"/>
    </w:rPr>
  </w:style>
  <w:style w:type="paragraph" w:styleId="Titre1">
    <w:name w:val="heading 1"/>
    <w:basedOn w:val="Normal"/>
    <w:next w:val="Normal"/>
    <w:link w:val="Titre1Car"/>
    <w:qFormat/>
    <w:rsid w:val="00CD4A4F"/>
    <w:pPr>
      <w:keepNext/>
      <w:ind w:left="84" w:right="426"/>
      <w:jc w:val="lowKashida"/>
      <w:outlineLvl w:val="0"/>
    </w:pPr>
    <w:rPr>
      <w:rFonts w:cs="Arabic Transparent"/>
      <w:szCs w:val="28"/>
    </w:rPr>
  </w:style>
  <w:style w:type="paragraph" w:styleId="Titre3">
    <w:name w:val="heading 3"/>
    <w:basedOn w:val="Normal"/>
    <w:next w:val="Normal"/>
    <w:link w:val="Titre3Car"/>
    <w:qFormat/>
    <w:rsid w:val="00CD4A4F"/>
    <w:pPr>
      <w:keepNext/>
      <w:ind w:left="84" w:right="426"/>
      <w:jc w:val="lowKashida"/>
      <w:outlineLvl w:val="2"/>
    </w:pPr>
    <w:rPr>
      <w:rFonts w:cs="DecoType Naskh Variants"/>
      <w:b/>
      <w:bCs/>
      <w:szCs w:val="28"/>
    </w:rPr>
  </w:style>
  <w:style w:type="paragraph" w:styleId="Titre4">
    <w:name w:val="heading 4"/>
    <w:basedOn w:val="Normal"/>
    <w:next w:val="Normal"/>
    <w:link w:val="Titre4Car"/>
    <w:qFormat/>
    <w:rsid w:val="002679E5"/>
    <w:pPr>
      <w:keepNext/>
      <w:tabs>
        <w:tab w:val="num" w:pos="0"/>
      </w:tabs>
      <w:suppressAutoHyphens/>
      <w:bidi w:val="0"/>
      <w:ind w:right="-514"/>
      <w:jc w:val="center"/>
      <w:outlineLvl w:val="3"/>
    </w:pPr>
    <w:rPr>
      <w:rFonts w:cs="Times New Roman"/>
      <w:sz w:val="36"/>
      <w:szCs w:val="36"/>
      <w:lang w:eastAsia="ar-MA" w:bidi="ar-MA"/>
    </w:rPr>
  </w:style>
  <w:style w:type="paragraph" w:styleId="Titre5">
    <w:name w:val="heading 5"/>
    <w:basedOn w:val="Normal"/>
    <w:next w:val="Normal"/>
    <w:link w:val="Titre5Car"/>
    <w:qFormat/>
    <w:rsid w:val="00CD4A4F"/>
    <w:pPr>
      <w:keepNext/>
      <w:ind w:left="1076" w:right="426"/>
      <w:jc w:val="lowKashida"/>
      <w:outlineLvl w:val="4"/>
    </w:pPr>
    <w:rPr>
      <w:rFonts w:cs="Arabic Transparent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F24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E371E"/>
    <w:pPr>
      <w:tabs>
        <w:tab w:val="center" w:pos="4153"/>
        <w:tab w:val="right" w:pos="8306"/>
      </w:tabs>
      <w:bidi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0E371E"/>
  </w:style>
  <w:style w:type="paragraph" w:styleId="Pieddepage">
    <w:name w:val="footer"/>
    <w:basedOn w:val="Normal"/>
    <w:link w:val="PieddepageCar"/>
    <w:uiPriority w:val="99"/>
    <w:unhideWhenUsed/>
    <w:rsid w:val="000E371E"/>
    <w:pPr>
      <w:tabs>
        <w:tab w:val="center" w:pos="4153"/>
        <w:tab w:val="right" w:pos="8306"/>
      </w:tabs>
      <w:bidi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0E371E"/>
  </w:style>
  <w:style w:type="paragraph" w:styleId="Textedebulles">
    <w:name w:val="Balloon Text"/>
    <w:basedOn w:val="Normal"/>
    <w:link w:val="TextedebullesCar"/>
    <w:uiPriority w:val="99"/>
    <w:semiHidden/>
    <w:unhideWhenUsed/>
    <w:rsid w:val="000E371E"/>
    <w:pPr>
      <w:bidi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371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47FFA"/>
    <w:pPr>
      <w:bidi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E3203"/>
    <w:pPr>
      <w:suppressAutoHyphens/>
      <w:bidi w:val="0"/>
      <w:spacing w:before="100" w:beforeAutospacing="1" w:after="100" w:afterAutospacing="1"/>
    </w:pPr>
    <w:rPr>
      <w:rFonts w:cs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2679E5"/>
    <w:rPr>
      <w:rFonts w:ascii="Times New Roman" w:eastAsia="Times New Roman" w:hAnsi="Times New Roman" w:cs="Times New Roman"/>
      <w:sz w:val="36"/>
      <w:szCs w:val="36"/>
      <w:lang w:eastAsia="ar-MA" w:bidi="ar-MA"/>
    </w:rPr>
  </w:style>
  <w:style w:type="character" w:customStyle="1" w:styleId="markda0ysdbg2">
    <w:name w:val="markda0ysdbg2"/>
    <w:basedOn w:val="Policepardfaut"/>
    <w:rsid w:val="0075424A"/>
  </w:style>
  <w:style w:type="character" w:styleId="Lienhypertexte">
    <w:name w:val="Hyperlink"/>
    <w:basedOn w:val="Policepardfaut"/>
    <w:uiPriority w:val="99"/>
    <w:unhideWhenUsed/>
    <w:rsid w:val="0075424A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5098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rsid w:val="00CD4A4F"/>
    <w:rPr>
      <w:rFonts w:ascii="Times New Roman" w:eastAsia="Times New Roman" w:hAnsi="Times New Roman" w:cs="Arabic Transparent"/>
      <w:sz w:val="20"/>
      <w:szCs w:val="28"/>
      <w:lang w:eastAsia="zh-CN"/>
    </w:rPr>
  </w:style>
  <w:style w:type="character" w:customStyle="1" w:styleId="Titre3Car">
    <w:name w:val="Titre 3 Car"/>
    <w:basedOn w:val="Policepardfaut"/>
    <w:link w:val="Titre3"/>
    <w:rsid w:val="00CD4A4F"/>
    <w:rPr>
      <w:rFonts w:ascii="Times New Roman" w:eastAsia="Times New Roman" w:hAnsi="Times New Roman" w:cs="DecoType Naskh Variants"/>
      <w:b/>
      <w:bCs/>
      <w:sz w:val="20"/>
      <w:szCs w:val="28"/>
      <w:lang w:eastAsia="zh-CN"/>
    </w:rPr>
  </w:style>
  <w:style w:type="character" w:customStyle="1" w:styleId="Titre5Car">
    <w:name w:val="Titre 5 Car"/>
    <w:basedOn w:val="Policepardfaut"/>
    <w:link w:val="Titre5"/>
    <w:rsid w:val="00CD4A4F"/>
    <w:rPr>
      <w:rFonts w:ascii="Times New Roman" w:eastAsia="Times New Roman" w:hAnsi="Times New Roman" w:cs="Arabic Transparent"/>
      <w:sz w:val="20"/>
      <w:szCs w:val="28"/>
      <w:lang w:eastAsia="zh-CN"/>
    </w:rPr>
  </w:style>
  <w:style w:type="paragraph" w:styleId="Normalcentr">
    <w:name w:val="Block Text"/>
    <w:basedOn w:val="Normal"/>
    <w:rsid w:val="00CD4A4F"/>
    <w:pPr>
      <w:ind w:left="1076" w:right="426" w:firstLine="567"/>
      <w:jc w:val="lowKashida"/>
    </w:pPr>
    <w:rPr>
      <w:rFonts w:cs="Arabic Transparent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yat\Desktop\&#1605;&#1589;&#1604;&#1581;&#1577;%20&#1575;&#1604;&#1576;&#1581;&#1579;%20&#1575;&#1604;&#1593;&#1604;&#1605;&#1610;%20&#1608;&#1575;&#1604;&#1583;&#1603;&#1578;&#1608;&#1585;&#1575;&#1607;\ENT&#202;TE\FLAM%20ARABE%20Noir&amp;blan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ADC60FAD2D724C8B3468CD7082B651" ma:contentTypeVersion="10" ma:contentTypeDescription="Create a new document." ma:contentTypeScope="" ma:versionID="d4a15edc97bf7cdf105e9d0fc49de68c">
  <xsd:schema xmlns:xsd="http://www.w3.org/2001/XMLSchema" xmlns:xs="http://www.w3.org/2001/XMLSchema" xmlns:p="http://schemas.microsoft.com/office/2006/metadata/properties" xmlns:ns3="f1332908-1054-4cbc-bab7-f82fefe9b3d1" targetNamespace="http://schemas.microsoft.com/office/2006/metadata/properties" ma:root="true" ma:fieldsID="243fa2d410c59bf7fdba1a7808e25de8" ns3:_="">
    <xsd:import namespace="f1332908-1054-4cbc-bab7-f82fefe9b3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32908-1054-4cbc-bab7-f82fefe9b3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23870E-60C6-44EB-B8B1-05E865514E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D45B36-A933-4EF5-9BC9-7788F5693F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332908-1054-4cbc-bab7-f82fefe9b3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EF1BF2-06C9-46DB-B240-6ED3BF2654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368825-382E-41E6-9639-6CA1C73583C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FLAM ARABE Noir&amp;blanc</Template>
  <TotalTime>10</TotalTime>
  <Pages>1</Pages>
  <Words>203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hayat</dc:creator>
  <cp:lastModifiedBy>hayat</cp:lastModifiedBy>
  <cp:revision>5</cp:revision>
  <cp:lastPrinted>2024-09-04T10:51:00Z</cp:lastPrinted>
  <dcterms:created xsi:type="dcterms:W3CDTF">2024-09-04T10:08:00Z</dcterms:created>
  <dcterms:modified xsi:type="dcterms:W3CDTF">2024-09-04T10:55:00Z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0x01010073ADC60FAD2D724C8B3468CD7082B651</vt:lpwstr>
  </property>
</Properties>
</file>