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D1E" w:rsidRDefault="00540D1E" w:rsidP="00BF317D">
      <w:pPr>
        <w:bidi/>
        <w:spacing w:before="120" w:after="120"/>
        <w:ind w:right="-180"/>
        <w:jc w:val="both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>اسم الطالب</w:t>
      </w:r>
      <w:r>
        <w:rPr>
          <w:sz w:val="32"/>
          <w:szCs w:val="32"/>
          <w:lang w:bidi="ar-MA"/>
        </w:rPr>
        <w:t xml:space="preserve"> </w:t>
      </w:r>
      <w:r w:rsidR="00BF317D">
        <w:rPr>
          <w:rFonts w:hint="cs"/>
          <w:sz w:val="32"/>
          <w:szCs w:val="32"/>
          <w:rtl/>
          <w:lang w:bidi="ar-MA"/>
        </w:rPr>
        <w:t>(</w:t>
      </w:r>
      <w:r>
        <w:rPr>
          <w:rFonts w:cs="Times New Roman" w:hint="cs"/>
          <w:sz w:val="32"/>
          <w:szCs w:val="32"/>
          <w:rtl/>
          <w:lang w:bidi="ar-MA"/>
        </w:rPr>
        <w:t>ة</w:t>
      </w:r>
      <w:r>
        <w:rPr>
          <w:sz w:val="32"/>
          <w:szCs w:val="32"/>
          <w:lang w:bidi="ar-MA"/>
        </w:rPr>
        <w:t xml:space="preserve"> </w:t>
      </w:r>
      <w:r w:rsidR="00BF317D">
        <w:rPr>
          <w:rFonts w:hint="cs"/>
          <w:sz w:val="32"/>
          <w:szCs w:val="32"/>
          <w:rtl/>
          <w:lang w:bidi="ar-MA"/>
        </w:rPr>
        <w:t>)</w:t>
      </w:r>
      <w:r>
        <w:rPr>
          <w:rFonts w:hint="cs"/>
          <w:sz w:val="32"/>
          <w:szCs w:val="32"/>
          <w:rtl/>
          <w:lang w:bidi="ar-MA"/>
        </w:rPr>
        <w:t xml:space="preserve">:                                          </w:t>
      </w:r>
      <w:r w:rsidR="00BF317D">
        <w:rPr>
          <w:rFonts w:hint="cs"/>
          <w:sz w:val="32"/>
          <w:szCs w:val="32"/>
          <w:rtl/>
          <w:lang w:bidi="ar-MA"/>
        </w:rPr>
        <w:t xml:space="preserve">              </w:t>
      </w:r>
      <w:r>
        <w:rPr>
          <w:rFonts w:hint="cs"/>
          <w:sz w:val="32"/>
          <w:szCs w:val="32"/>
          <w:rtl/>
          <w:lang w:bidi="ar-MA"/>
        </w:rPr>
        <w:t xml:space="preserve">  مراكش في:</w:t>
      </w:r>
      <w:r w:rsidR="00BF317D">
        <w:rPr>
          <w:rFonts w:hint="cs"/>
          <w:sz w:val="32"/>
          <w:szCs w:val="32"/>
          <w:rtl/>
          <w:lang w:bidi="ar-MA"/>
        </w:rPr>
        <w:t>................</w:t>
      </w:r>
    </w:p>
    <w:p w:rsidR="00540D1E" w:rsidRDefault="00540D1E" w:rsidP="00540D1E">
      <w:pPr>
        <w:bidi/>
        <w:spacing w:before="120" w:after="120"/>
        <w:ind w:right="-180"/>
        <w:jc w:val="both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>رقم التسجيل في الدكتوراه:</w:t>
      </w:r>
    </w:p>
    <w:p w:rsidR="00540D1E" w:rsidRDefault="00540D1E" w:rsidP="00540D1E">
      <w:pPr>
        <w:bidi/>
        <w:spacing w:before="120" w:after="120"/>
        <w:ind w:right="-180"/>
        <w:jc w:val="both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 xml:space="preserve">                                                                    الى السيد عميد كلية اللغة العربية</w:t>
      </w:r>
    </w:p>
    <w:p w:rsidR="00540D1E" w:rsidRDefault="00540D1E" w:rsidP="00540D1E">
      <w:pPr>
        <w:bidi/>
        <w:spacing w:before="120" w:after="120"/>
        <w:ind w:right="-180"/>
        <w:jc w:val="both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 xml:space="preserve">                                                                                   مراكش</w:t>
      </w:r>
    </w:p>
    <w:p w:rsidR="00540D1E" w:rsidRDefault="00540D1E" w:rsidP="00540D1E">
      <w:pPr>
        <w:bidi/>
        <w:spacing w:before="120" w:after="120"/>
        <w:ind w:right="-180"/>
        <w:jc w:val="both"/>
        <w:rPr>
          <w:sz w:val="32"/>
          <w:szCs w:val="32"/>
          <w:rtl/>
          <w:lang w:bidi="ar-MA"/>
        </w:rPr>
      </w:pPr>
    </w:p>
    <w:p w:rsidR="00540D1E" w:rsidRDefault="00540D1E" w:rsidP="00540D1E">
      <w:pPr>
        <w:bidi/>
        <w:spacing w:before="120" w:after="120"/>
        <w:ind w:right="-180"/>
        <w:jc w:val="both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 xml:space="preserve">الموضوع : </w:t>
      </w:r>
      <w:r w:rsidRPr="009771A8">
        <w:rPr>
          <w:rFonts w:hint="cs"/>
          <w:sz w:val="32"/>
          <w:szCs w:val="32"/>
          <w:rtl/>
          <w:lang w:bidi="ar-MA"/>
        </w:rPr>
        <w:t>طلب التمديد في انجاز أطروحة الدكتور</w:t>
      </w:r>
      <w:r w:rsidRPr="009771A8">
        <w:rPr>
          <w:rFonts w:hint="cs"/>
          <w:b/>
          <w:bCs/>
          <w:sz w:val="32"/>
          <w:szCs w:val="32"/>
          <w:rtl/>
          <w:lang w:bidi="ar-MA"/>
        </w:rPr>
        <w:t>اه</w:t>
      </w:r>
      <w:r>
        <w:rPr>
          <w:rFonts w:hint="cs"/>
          <w:b/>
          <w:bCs/>
          <w:sz w:val="32"/>
          <w:szCs w:val="32"/>
          <w:rtl/>
          <w:lang w:bidi="ar-MA"/>
        </w:rPr>
        <w:t>.</w:t>
      </w:r>
    </w:p>
    <w:p w:rsidR="00540D1E" w:rsidRDefault="00540D1E" w:rsidP="00540D1E">
      <w:pPr>
        <w:bidi/>
        <w:spacing w:before="120" w:after="120"/>
        <w:ind w:right="-180"/>
        <w:jc w:val="both"/>
        <w:rPr>
          <w:sz w:val="32"/>
          <w:szCs w:val="32"/>
          <w:rtl/>
          <w:lang w:bidi="ar-MA"/>
        </w:rPr>
      </w:pPr>
    </w:p>
    <w:p w:rsidR="00540D1E" w:rsidRDefault="00540D1E" w:rsidP="00540D1E">
      <w:pPr>
        <w:bidi/>
        <w:spacing w:before="120" w:after="120"/>
        <w:ind w:right="-180"/>
        <w:jc w:val="both"/>
        <w:rPr>
          <w:sz w:val="32"/>
          <w:szCs w:val="32"/>
          <w:lang w:bidi="ar-MA"/>
        </w:rPr>
      </w:pPr>
      <w:r>
        <w:rPr>
          <w:rFonts w:hint="cs"/>
          <w:sz w:val="32"/>
          <w:szCs w:val="32"/>
          <w:rtl/>
          <w:lang w:bidi="ar-MA"/>
        </w:rPr>
        <w:t xml:space="preserve">                       سلام تام بوجود مولانا الإمام</w:t>
      </w:r>
    </w:p>
    <w:p w:rsidR="00540D1E" w:rsidRDefault="00540D1E" w:rsidP="00540D1E">
      <w:pPr>
        <w:bidi/>
        <w:spacing w:before="120" w:after="120"/>
        <w:jc w:val="both"/>
        <w:rPr>
          <w:sz w:val="32"/>
          <w:szCs w:val="32"/>
          <w:lang w:bidi="ar-MA"/>
        </w:rPr>
      </w:pPr>
      <w:r>
        <w:rPr>
          <w:rFonts w:hint="cs"/>
          <w:sz w:val="32"/>
          <w:szCs w:val="32"/>
          <w:rtl/>
          <w:lang w:bidi="ar-MA"/>
        </w:rPr>
        <w:t>وبعد، يشرفني أن التمس من جنابكم طلب التمديد في انجاز أطروحة الدكتوراه، وذلك للأسباب الآتية:</w:t>
      </w:r>
    </w:p>
    <w:p w:rsidR="00540D1E" w:rsidRDefault="00540D1E" w:rsidP="00540D1E">
      <w:pPr>
        <w:bidi/>
        <w:spacing w:before="120" w:after="120"/>
        <w:jc w:val="both"/>
        <w:rPr>
          <w:sz w:val="32"/>
          <w:szCs w:val="32"/>
          <w:lang w:bidi="ar-MA"/>
        </w:rPr>
      </w:pPr>
    </w:p>
    <w:p w:rsidR="00540D1E" w:rsidRPr="00ED7FF8" w:rsidRDefault="00540D1E" w:rsidP="00540D1E">
      <w:pPr>
        <w:bidi/>
        <w:spacing w:before="120" w:after="120"/>
        <w:jc w:val="both"/>
        <w:rPr>
          <w:b/>
          <w:bCs/>
          <w:sz w:val="32"/>
          <w:szCs w:val="32"/>
          <w:u w:val="single"/>
          <w:rtl/>
          <w:lang w:bidi="ar-MA"/>
        </w:rPr>
      </w:pPr>
      <w:r w:rsidRPr="00ED7FF8">
        <w:rPr>
          <w:rFonts w:hint="cs"/>
          <w:b/>
          <w:bCs/>
          <w:sz w:val="32"/>
          <w:szCs w:val="32"/>
          <w:u w:val="single"/>
          <w:rtl/>
          <w:lang w:bidi="ar-MA"/>
        </w:rPr>
        <w:t>ما انجز من البحث</w:t>
      </w:r>
      <w:r>
        <w:rPr>
          <w:rFonts w:hint="cs"/>
          <w:b/>
          <w:bCs/>
          <w:sz w:val="32"/>
          <w:szCs w:val="32"/>
          <w:u w:val="single"/>
          <w:rtl/>
          <w:lang w:bidi="ar-MA"/>
        </w:rPr>
        <w:t>:</w:t>
      </w:r>
    </w:p>
    <w:p w:rsidR="00540D1E" w:rsidRDefault="00540D1E" w:rsidP="00540D1E">
      <w:pPr>
        <w:bidi/>
        <w:spacing w:before="120" w:after="120"/>
        <w:jc w:val="both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>ـ</w:t>
      </w:r>
    </w:p>
    <w:p w:rsidR="00540D1E" w:rsidRDefault="00540D1E" w:rsidP="00540D1E">
      <w:pPr>
        <w:bidi/>
        <w:spacing w:before="120" w:after="120"/>
        <w:jc w:val="both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>ـ</w:t>
      </w:r>
    </w:p>
    <w:p w:rsidR="00540D1E" w:rsidRDefault="00540D1E" w:rsidP="00540D1E">
      <w:pPr>
        <w:bidi/>
        <w:spacing w:before="120" w:after="120"/>
        <w:jc w:val="both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>ـ</w:t>
      </w:r>
    </w:p>
    <w:p w:rsidR="00540D1E" w:rsidRPr="00FD2C69" w:rsidRDefault="00540D1E" w:rsidP="00540D1E">
      <w:pPr>
        <w:bidi/>
        <w:spacing w:before="120" w:after="120"/>
        <w:jc w:val="both"/>
        <w:rPr>
          <w:sz w:val="32"/>
          <w:szCs w:val="32"/>
          <w:lang w:val="fr-FR" w:bidi="ar-MA"/>
        </w:rPr>
      </w:pPr>
      <w:r>
        <w:rPr>
          <w:rFonts w:hint="cs"/>
          <w:sz w:val="32"/>
          <w:szCs w:val="32"/>
          <w:rtl/>
          <w:lang w:bidi="ar-MA"/>
        </w:rPr>
        <w:t>ـ</w:t>
      </w:r>
    </w:p>
    <w:p w:rsidR="00540D1E" w:rsidRPr="00ED7FF8" w:rsidRDefault="00540D1E" w:rsidP="00540D1E">
      <w:pPr>
        <w:bidi/>
        <w:spacing w:before="120" w:after="120"/>
        <w:jc w:val="both"/>
        <w:rPr>
          <w:b/>
          <w:bCs/>
          <w:sz w:val="32"/>
          <w:szCs w:val="32"/>
          <w:u w:val="single"/>
          <w:rtl/>
          <w:lang w:bidi="ar-MA"/>
        </w:rPr>
      </w:pPr>
      <w:r w:rsidRPr="00ED7FF8">
        <w:rPr>
          <w:rFonts w:hint="cs"/>
          <w:b/>
          <w:bCs/>
          <w:sz w:val="32"/>
          <w:szCs w:val="32"/>
          <w:u w:val="single"/>
          <w:rtl/>
          <w:lang w:bidi="ar-MA"/>
        </w:rPr>
        <w:t>ما</w:t>
      </w:r>
      <w:r>
        <w:rPr>
          <w:rFonts w:hint="cs"/>
          <w:b/>
          <w:bCs/>
          <w:sz w:val="32"/>
          <w:szCs w:val="32"/>
          <w:u w:val="single"/>
          <w:rtl/>
          <w:lang w:bidi="ar-MA"/>
        </w:rPr>
        <w:t xml:space="preserve"> </w:t>
      </w:r>
      <w:r w:rsidRPr="00ED7FF8">
        <w:rPr>
          <w:rFonts w:hint="cs"/>
          <w:b/>
          <w:bCs/>
          <w:sz w:val="32"/>
          <w:szCs w:val="32"/>
          <w:u w:val="single"/>
          <w:rtl/>
          <w:lang w:bidi="ar-MA"/>
        </w:rPr>
        <w:t>تبقى من البحث</w:t>
      </w:r>
      <w:r>
        <w:rPr>
          <w:rFonts w:hint="cs"/>
          <w:b/>
          <w:bCs/>
          <w:sz w:val="32"/>
          <w:szCs w:val="32"/>
          <w:u w:val="single"/>
          <w:rtl/>
          <w:lang w:bidi="ar-MA"/>
        </w:rPr>
        <w:t>:</w:t>
      </w:r>
    </w:p>
    <w:p w:rsidR="00540D1E" w:rsidRDefault="00540D1E" w:rsidP="00540D1E">
      <w:pPr>
        <w:bidi/>
        <w:spacing w:before="120" w:after="120"/>
        <w:jc w:val="both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>ـ</w:t>
      </w:r>
    </w:p>
    <w:p w:rsidR="00540D1E" w:rsidRDefault="00540D1E" w:rsidP="00540D1E">
      <w:pPr>
        <w:bidi/>
        <w:spacing w:before="120" w:after="120"/>
        <w:jc w:val="both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>ـ</w:t>
      </w:r>
    </w:p>
    <w:p w:rsidR="00540D1E" w:rsidRDefault="00540D1E" w:rsidP="00540D1E">
      <w:pPr>
        <w:bidi/>
        <w:spacing w:before="120" w:after="120"/>
        <w:jc w:val="both"/>
        <w:rPr>
          <w:sz w:val="32"/>
          <w:szCs w:val="32"/>
          <w:rtl/>
          <w:lang w:bidi="ar-MA"/>
        </w:rPr>
      </w:pPr>
      <w:r>
        <w:rPr>
          <w:rFonts w:hint="cs"/>
          <w:sz w:val="32"/>
          <w:szCs w:val="32"/>
          <w:rtl/>
          <w:lang w:bidi="ar-MA"/>
        </w:rPr>
        <w:t>ـ</w:t>
      </w:r>
    </w:p>
    <w:p w:rsidR="00540D1E" w:rsidRDefault="00540D1E" w:rsidP="00540D1E">
      <w:pPr>
        <w:bidi/>
        <w:spacing w:before="120" w:after="120"/>
        <w:ind w:right="-180"/>
        <w:jc w:val="both"/>
        <w:rPr>
          <w:sz w:val="32"/>
          <w:szCs w:val="32"/>
          <w:lang w:bidi="ar-MA"/>
        </w:rPr>
      </w:pPr>
      <w:r>
        <w:rPr>
          <w:rFonts w:hint="cs"/>
          <w:sz w:val="32"/>
          <w:szCs w:val="32"/>
          <w:rtl/>
          <w:lang w:bidi="ar-MA"/>
        </w:rPr>
        <w:t xml:space="preserve">مع الالتزام بدفع الأطروحة إلى الإدارة أربعة أشهر قبل نهاية السنة الخامسة </w:t>
      </w:r>
      <w:r>
        <w:rPr>
          <w:sz w:val="32"/>
          <w:szCs w:val="32"/>
          <w:lang w:bidi="ar-MA"/>
        </w:rPr>
        <w:t>.</w:t>
      </w:r>
    </w:p>
    <w:p w:rsidR="00540D1E" w:rsidRDefault="00540D1E" w:rsidP="00540D1E">
      <w:pPr>
        <w:bidi/>
        <w:spacing w:before="120" w:after="120"/>
        <w:ind w:right="-180"/>
        <w:jc w:val="both"/>
        <w:rPr>
          <w:sz w:val="32"/>
          <w:szCs w:val="32"/>
          <w:rtl/>
          <w:lang w:bidi="ar-MA"/>
        </w:rPr>
      </w:pPr>
      <w:r>
        <w:rPr>
          <w:sz w:val="32"/>
          <w:szCs w:val="32"/>
          <w:lang w:bidi="ar-MA"/>
        </w:rPr>
        <w:t xml:space="preserve">             </w:t>
      </w:r>
      <w:r>
        <w:rPr>
          <w:rFonts w:hint="cs"/>
          <w:sz w:val="32"/>
          <w:szCs w:val="32"/>
          <w:rtl/>
          <w:lang w:bidi="ar-MA"/>
        </w:rPr>
        <w:t>وتقبلوا مني فائق التحية والاحترام.</w:t>
      </w:r>
    </w:p>
    <w:p w:rsidR="00540D1E" w:rsidRPr="00FD2C69" w:rsidRDefault="00540D1E" w:rsidP="00540D1E">
      <w:pPr>
        <w:bidi/>
        <w:spacing w:before="120" w:after="120"/>
        <w:jc w:val="both"/>
        <w:rPr>
          <w:sz w:val="32"/>
          <w:szCs w:val="32"/>
          <w:u w:val="single"/>
          <w:rtl/>
          <w:lang w:bidi="ar-MA"/>
        </w:rPr>
      </w:pPr>
      <w:r>
        <w:rPr>
          <w:sz w:val="32"/>
          <w:szCs w:val="32"/>
          <w:lang w:bidi="ar-MA"/>
        </w:rPr>
        <w:t xml:space="preserve">  </w:t>
      </w:r>
      <w:r w:rsidR="00BF317D">
        <w:rPr>
          <w:rFonts w:hint="cs"/>
          <w:sz w:val="32"/>
          <w:szCs w:val="32"/>
          <w:rtl/>
          <w:lang w:bidi="ar-MA"/>
        </w:rPr>
        <w:t xml:space="preserve">                    </w:t>
      </w:r>
      <w:r>
        <w:rPr>
          <w:sz w:val="32"/>
          <w:szCs w:val="32"/>
          <w:lang w:bidi="ar-MA"/>
        </w:rPr>
        <w:t xml:space="preserve">                 </w:t>
      </w:r>
      <w:r w:rsidRPr="00FD2C69">
        <w:rPr>
          <w:rFonts w:hint="cs"/>
          <w:sz w:val="32"/>
          <w:szCs w:val="32"/>
          <w:u w:val="single"/>
          <w:rtl/>
          <w:lang w:bidi="ar-MA"/>
        </w:rPr>
        <w:t xml:space="preserve"> توقيع الطالب</w:t>
      </w:r>
      <w:r w:rsidRPr="00FD2C69">
        <w:rPr>
          <w:rFonts w:hint="cs"/>
          <w:sz w:val="32"/>
          <w:szCs w:val="32"/>
          <w:rtl/>
          <w:lang w:bidi="ar-MA"/>
        </w:rPr>
        <w:t>:</w:t>
      </w:r>
    </w:p>
    <w:p w:rsidR="00540D1E" w:rsidRDefault="00540D1E" w:rsidP="00540D1E">
      <w:pPr>
        <w:bidi/>
        <w:spacing w:before="120" w:after="120"/>
        <w:jc w:val="both"/>
        <w:rPr>
          <w:sz w:val="32"/>
          <w:szCs w:val="32"/>
          <w:rtl/>
          <w:lang w:bidi="ar-MA"/>
        </w:rPr>
      </w:pPr>
    </w:p>
    <w:p w:rsidR="00540D1E" w:rsidRDefault="00540D1E" w:rsidP="00540D1E">
      <w:pPr>
        <w:bidi/>
        <w:spacing w:before="120" w:after="120"/>
        <w:jc w:val="both"/>
        <w:rPr>
          <w:sz w:val="32"/>
          <w:szCs w:val="32"/>
          <w:lang w:bidi="ar-MA"/>
        </w:rPr>
      </w:pPr>
      <w:r w:rsidRPr="00ED7FF8">
        <w:rPr>
          <w:rFonts w:hint="cs"/>
          <w:sz w:val="32"/>
          <w:szCs w:val="32"/>
          <w:u w:val="single"/>
          <w:rtl/>
          <w:lang w:bidi="ar-MA"/>
        </w:rPr>
        <w:t>رأي الأستاذ المشرف</w:t>
      </w:r>
      <w:r>
        <w:rPr>
          <w:rFonts w:hint="cs"/>
          <w:sz w:val="32"/>
          <w:szCs w:val="32"/>
          <w:rtl/>
          <w:lang w:bidi="ar-MA"/>
        </w:rPr>
        <w:t xml:space="preserve">                         </w:t>
      </w:r>
      <w:r w:rsidR="00BF317D">
        <w:rPr>
          <w:rFonts w:hint="cs"/>
          <w:sz w:val="32"/>
          <w:szCs w:val="32"/>
          <w:rtl/>
          <w:lang w:bidi="ar-MA"/>
        </w:rPr>
        <w:t xml:space="preserve">    </w:t>
      </w:r>
      <w:r>
        <w:rPr>
          <w:rFonts w:hint="cs"/>
          <w:sz w:val="32"/>
          <w:szCs w:val="32"/>
          <w:rtl/>
          <w:lang w:bidi="ar-MA"/>
        </w:rPr>
        <w:t xml:space="preserve">        </w:t>
      </w:r>
      <w:r w:rsidR="00BF317D">
        <w:rPr>
          <w:rFonts w:hint="cs"/>
          <w:sz w:val="32"/>
          <w:szCs w:val="32"/>
          <w:rtl/>
          <w:lang w:bidi="ar-MA"/>
        </w:rPr>
        <w:t xml:space="preserve"> </w:t>
      </w:r>
      <w:r>
        <w:rPr>
          <w:rFonts w:hint="cs"/>
          <w:sz w:val="32"/>
          <w:szCs w:val="32"/>
          <w:rtl/>
          <w:lang w:bidi="ar-MA"/>
        </w:rPr>
        <w:t xml:space="preserve">         </w:t>
      </w:r>
      <w:r w:rsidRPr="00ED7FF8">
        <w:rPr>
          <w:rFonts w:hint="cs"/>
          <w:sz w:val="32"/>
          <w:szCs w:val="32"/>
          <w:u w:val="single"/>
          <w:rtl/>
          <w:lang w:bidi="ar-MA"/>
        </w:rPr>
        <w:t>رأي السيد العميد</w:t>
      </w:r>
    </w:p>
    <w:p w:rsidR="00CE0C66" w:rsidRPr="00540D1E" w:rsidRDefault="00CE0C66" w:rsidP="008B133F">
      <w:pPr>
        <w:bidi/>
        <w:rPr>
          <w:rtl/>
        </w:rPr>
      </w:pPr>
    </w:p>
    <w:sectPr w:rsidR="00CE0C66" w:rsidRPr="00540D1E" w:rsidSect="009E3C49">
      <w:headerReference w:type="default" r:id="rId11"/>
      <w:footerReference w:type="default" r:id="rId12"/>
      <w:pgSz w:w="11906" w:h="16838"/>
      <w:pgMar w:top="1135" w:right="991" w:bottom="426" w:left="1134" w:header="56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3E7" w:rsidRDefault="008473E7" w:rsidP="000E371E">
      <w:r>
        <w:separator/>
      </w:r>
    </w:p>
  </w:endnote>
  <w:endnote w:type="continuationSeparator" w:id="1">
    <w:p w:rsidR="008473E7" w:rsidRDefault="008473E7" w:rsidP="000E37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EB0CEEA7-CBBA-4F06-B4A8-526B1AF197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BDB0EDD-80BF-4927-BA2D-8C73E6D902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25FA560-B097-4B53-8BDE-EC05E268D3C7}"/>
    <w:embedBold r:id="rId4" w:fontKey="{5DA0661A-9BD3-4859-BE0B-5FDB9447A4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EEF829A-5347-49EC-9D8D-D8C648424B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72CEDC-D60F-45F7-81A4-2B4E52B08C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546" w:rsidRPr="000E371E" w:rsidRDefault="008A5546" w:rsidP="008A5546">
    <w:pPr>
      <w:pStyle w:val="En-tte"/>
      <w:pBdr>
        <w:bottom w:val="double" w:sz="4" w:space="1" w:color="auto"/>
      </w:pBdr>
      <w:ind w:left="-993" w:right="-991"/>
      <w:rPr>
        <w:sz w:val="6"/>
        <w:szCs w:val="6"/>
      </w:rPr>
    </w:pPr>
  </w:p>
  <w:p w:rsidR="00CE508C" w:rsidRPr="00C20D21" w:rsidRDefault="008A5546" w:rsidP="00CE508C">
    <w:pPr>
      <w:pStyle w:val="Pieddepage"/>
      <w:bidi/>
      <w:jc w:val="center"/>
      <w:rPr>
        <w:rFonts w:cstheme="minorHAnsi"/>
        <w:rtl/>
        <w:lang w:bidi="ar-MA"/>
      </w:rPr>
    </w:pPr>
    <w:r>
      <w:rPr>
        <w:rFonts w:cstheme="minorHAnsi"/>
        <w:noProof/>
        <w:rtl/>
        <w:lang w:eastAsia="fr-FR"/>
      </w:rPr>
      <w:drawing>
        <wp:inline distT="0" distB="0" distL="0" distR="0">
          <wp:extent cx="5519060" cy="540000"/>
          <wp:effectExtent l="0" t="0" r="5715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906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3E7" w:rsidRDefault="008473E7" w:rsidP="000E371E">
      <w:r>
        <w:separator/>
      </w:r>
    </w:p>
  </w:footnote>
  <w:footnote w:type="continuationSeparator" w:id="1">
    <w:p w:rsidR="008473E7" w:rsidRDefault="008473E7" w:rsidP="000E37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71E" w:rsidRPr="000E371E" w:rsidRDefault="008A5546" w:rsidP="008A5546">
    <w:pPr>
      <w:pStyle w:val="En-tte"/>
      <w:pBdr>
        <w:bottom w:val="double" w:sz="4" w:space="1" w:color="auto"/>
      </w:pBdr>
      <w:ind w:left="-993" w:right="-991"/>
      <w:jc w:val="center"/>
      <w:rPr>
        <w:sz w:val="6"/>
        <w:szCs w:val="6"/>
      </w:rPr>
    </w:pPr>
    <w:r>
      <w:rPr>
        <w:rFonts w:ascii="Calibri" w:eastAsia="Calibri" w:hAnsi="Calibri" w:cs="Arial"/>
        <w:noProof/>
        <w:lang w:eastAsia="fr-FR"/>
      </w:rPr>
      <w:drawing>
        <wp:inline distT="0" distB="0" distL="0" distR="0">
          <wp:extent cx="2532603" cy="1080000"/>
          <wp:effectExtent l="0" t="0" r="0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603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0474B"/>
    <w:multiLevelType w:val="hybridMultilevel"/>
    <w:tmpl w:val="AA3666E8"/>
    <w:lvl w:ilvl="0" w:tplc="3580DC52">
      <w:start w:val="1"/>
      <w:numFmt w:val="decimal"/>
      <w:lvlText w:val="%1-"/>
      <w:lvlJc w:val="left"/>
      <w:pPr>
        <w:ind w:left="1118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9F14E5"/>
    <w:multiLevelType w:val="hybridMultilevel"/>
    <w:tmpl w:val="DD5A609E"/>
    <w:lvl w:ilvl="0" w:tplc="3580DC52">
      <w:start w:val="1"/>
      <w:numFmt w:val="decimal"/>
      <w:lvlText w:val="%1-"/>
      <w:lvlJc w:val="left"/>
      <w:pPr>
        <w:ind w:left="1118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38" w:hanging="360"/>
      </w:pPr>
    </w:lvl>
    <w:lvl w:ilvl="2" w:tplc="040C001B" w:tentative="1">
      <w:start w:val="1"/>
      <w:numFmt w:val="lowerRoman"/>
      <w:lvlText w:val="%3."/>
      <w:lvlJc w:val="right"/>
      <w:pPr>
        <w:ind w:left="2558" w:hanging="180"/>
      </w:pPr>
    </w:lvl>
    <w:lvl w:ilvl="3" w:tplc="040C000F" w:tentative="1">
      <w:start w:val="1"/>
      <w:numFmt w:val="decimal"/>
      <w:lvlText w:val="%4."/>
      <w:lvlJc w:val="left"/>
      <w:pPr>
        <w:ind w:left="3278" w:hanging="360"/>
      </w:pPr>
    </w:lvl>
    <w:lvl w:ilvl="4" w:tplc="040C0019" w:tentative="1">
      <w:start w:val="1"/>
      <w:numFmt w:val="lowerLetter"/>
      <w:lvlText w:val="%5."/>
      <w:lvlJc w:val="left"/>
      <w:pPr>
        <w:ind w:left="3998" w:hanging="360"/>
      </w:pPr>
    </w:lvl>
    <w:lvl w:ilvl="5" w:tplc="040C001B" w:tentative="1">
      <w:start w:val="1"/>
      <w:numFmt w:val="lowerRoman"/>
      <w:lvlText w:val="%6."/>
      <w:lvlJc w:val="right"/>
      <w:pPr>
        <w:ind w:left="4718" w:hanging="180"/>
      </w:pPr>
    </w:lvl>
    <w:lvl w:ilvl="6" w:tplc="040C000F" w:tentative="1">
      <w:start w:val="1"/>
      <w:numFmt w:val="decimal"/>
      <w:lvlText w:val="%7."/>
      <w:lvlJc w:val="left"/>
      <w:pPr>
        <w:ind w:left="5438" w:hanging="360"/>
      </w:pPr>
    </w:lvl>
    <w:lvl w:ilvl="7" w:tplc="040C0019" w:tentative="1">
      <w:start w:val="1"/>
      <w:numFmt w:val="lowerLetter"/>
      <w:lvlText w:val="%8."/>
      <w:lvlJc w:val="left"/>
      <w:pPr>
        <w:ind w:left="6158" w:hanging="360"/>
      </w:pPr>
    </w:lvl>
    <w:lvl w:ilvl="8" w:tplc="040C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>
    <w:nsid w:val="2E3B3CFC"/>
    <w:multiLevelType w:val="hybridMultilevel"/>
    <w:tmpl w:val="7A8852F4"/>
    <w:lvl w:ilvl="0" w:tplc="8E3E8122">
      <w:numFmt w:val="bullet"/>
      <w:lvlText w:val="-"/>
      <w:lvlJc w:val="left"/>
      <w:pPr>
        <w:ind w:left="108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A6288A"/>
    <w:multiLevelType w:val="hybridMultilevel"/>
    <w:tmpl w:val="8678151C"/>
    <w:lvl w:ilvl="0" w:tplc="8E3E8122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1046D1"/>
    <w:multiLevelType w:val="hybridMultilevel"/>
    <w:tmpl w:val="F6801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2D08B2"/>
    <w:multiLevelType w:val="hybridMultilevel"/>
    <w:tmpl w:val="52EEF918"/>
    <w:lvl w:ilvl="0" w:tplc="E472AE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1B7395"/>
    <w:multiLevelType w:val="hybridMultilevel"/>
    <w:tmpl w:val="DEF87BDA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B2757A"/>
    <w:rsid w:val="0000030E"/>
    <w:rsid w:val="0000292B"/>
    <w:rsid w:val="00012B49"/>
    <w:rsid w:val="0002556E"/>
    <w:rsid w:val="0003345C"/>
    <w:rsid w:val="00047FFA"/>
    <w:rsid w:val="0005014B"/>
    <w:rsid w:val="00056871"/>
    <w:rsid w:val="00065807"/>
    <w:rsid w:val="00081DE3"/>
    <w:rsid w:val="00086ABF"/>
    <w:rsid w:val="000A1452"/>
    <w:rsid w:val="000A5617"/>
    <w:rsid w:val="000B21B7"/>
    <w:rsid w:val="000C7BDF"/>
    <w:rsid w:val="000C7CB7"/>
    <w:rsid w:val="000E371E"/>
    <w:rsid w:val="000F60EA"/>
    <w:rsid w:val="00115632"/>
    <w:rsid w:val="00125AE8"/>
    <w:rsid w:val="00133462"/>
    <w:rsid w:val="00140556"/>
    <w:rsid w:val="00152E7C"/>
    <w:rsid w:val="00161B87"/>
    <w:rsid w:val="001624BB"/>
    <w:rsid w:val="0016452B"/>
    <w:rsid w:val="00170F48"/>
    <w:rsid w:val="00171AA7"/>
    <w:rsid w:val="0017372F"/>
    <w:rsid w:val="00194781"/>
    <w:rsid w:val="00197246"/>
    <w:rsid w:val="001A1E30"/>
    <w:rsid w:val="001B6271"/>
    <w:rsid w:val="001B7D06"/>
    <w:rsid w:val="001C2482"/>
    <w:rsid w:val="001F07A5"/>
    <w:rsid w:val="001F2E99"/>
    <w:rsid w:val="0021398E"/>
    <w:rsid w:val="002146DA"/>
    <w:rsid w:val="00234122"/>
    <w:rsid w:val="0023607E"/>
    <w:rsid w:val="00236B7C"/>
    <w:rsid w:val="0024629C"/>
    <w:rsid w:val="002549AD"/>
    <w:rsid w:val="00256327"/>
    <w:rsid w:val="002567CB"/>
    <w:rsid w:val="002679E5"/>
    <w:rsid w:val="00273F70"/>
    <w:rsid w:val="00284F74"/>
    <w:rsid w:val="002A5DDB"/>
    <w:rsid w:val="002A635A"/>
    <w:rsid w:val="002B4D5D"/>
    <w:rsid w:val="002C022C"/>
    <w:rsid w:val="002C3278"/>
    <w:rsid w:val="002C4269"/>
    <w:rsid w:val="002C5FF0"/>
    <w:rsid w:val="002C61DB"/>
    <w:rsid w:val="002D3CC0"/>
    <w:rsid w:val="002D3D71"/>
    <w:rsid w:val="002E3203"/>
    <w:rsid w:val="002E4D14"/>
    <w:rsid w:val="002E51E0"/>
    <w:rsid w:val="002F0875"/>
    <w:rsid w:val="002F0C55"/>
    <w:rsid w:val="002F0D4A"/>
    <w:rsid w:val="002F28F8"/>
    <w:rsid w:val="0030237D"/>
    <w:rsid w:val="00310B8D"/>
    <w:rsid w:val="00314316"/>
    <w:rsid w:val="0032507B"/>
    <w:rsid w:val="00332A1A"/>
    <w:rsid w:val="00360C63"/>
    <w:rsid w:val="0036228C"/>
    <w:rsid w:val="00367936"/>
    <w:rsid w:val="003835B8"/>
    <w:rsid w:val="00386471"/>
    <w:rsid w:val="00391152"/>
    <w:rsid w:val="00397BF0"/>
    <w:rsid w:val="00397E0B"/>
    <w:rsid w:val="003C31A4"/>
    <w:rsid w:val="003C686C"/>
    <w:rsid w:val="003E12AD"/>
    <w:rsid w:val="003E45C6"/>
    <w:rsid w:val="003E50C1"/>
    <w:rsid w:val="003F0721"/>
    <w:rsid w:val="003F5522"/>
    <w:rsid w:val="00401FDE"/>
    <w:rsid w:val="004364C3"/>
    <w:rsid w:val="00440E39"/>
    <w:rsid w:val="00452515"/>
    <w:rsid w:val="0045322F"/>
    <w:rsid w:val="00465734"/>
    <w:rsid w:val="004908C5"/>
    <w:rsid w:val="004921B4"/>
    <w:rsid w:val="004929AD"/>
    <w:rsid w:val="0049402F"/>
    <w:rsid w:val="004946B5"/>
    <w:rsid w:val="0049576E"/>
    <w:rsid w:val="0049619C"/>
    <w:rsid w:val="004A31A1"/>
    <w:rsid w:val="004D1515"/>
    <w:rsid w:val="004E3183"/>
    <w:rsid w:val="004E53D7"/>
    <w:rsid w:val="004F0204"/>
    <w:rsid w:val="00500BC4"/>
    <w:rsid w:val="00503A4D"/>
    <w:rsid w:val="0051771D"/>
    <w:rsid w:val="00527CA8"/>
    <w:rsid w:val="00530F70"/>
    <w:rsid w:val="00540D1E"/>
    <w:rsid w:val="00544B32"/>
    <w:rsid w:val="0056101F"/>
    <w:rsid w:val="005619E8"/>
    <w:rsid w:val="00565694"/>
    <w:rsid w:val="00567293"/>
    <w:rsid w:val="0057444A"/>
    <w:rsid w:val="00574B79"/>
    <w:rsid w:val="00586E96"/>
    <w:rsid w:val="00593E45"/>
    <w:rsid w:val="00597253"/>
    <w:rsid w:val="005A1D65"/>
    <w:rsid w:val="005B1000"/>
    <w:rsid w:val="005C1FDC"/>
    <w:rsid w:val="005E36F1"/>
    <w:rsid w:val="005E4101"/>
    <w:rsid w:val="00605146"/>
    <w:rsid w:val="00612DAD"/>
    <w:rsid w:val="006157B5"/>
    <w:rsid w:val="00623848"/>
    <w:rsid w:val="00630BB7"/>
    <w:rsid w:val="00637970"/>
    <w:rsid w:val="00640865"/>
    <w:rsid w:val="00653925"/>
    <w:rsid w:val="006562B5"/>
    <w:rsid w:val="00675CE6"/>
    <w:rsid w:val="00691471"/>
    <w:rsid w:val="00697512"/>
    <w:rsid w:val="006A489B"/>
    <w:rsid w:val="006B6739"/>
    <w:rsid w:val="006D0F23"/>
    <w:rsid w:val="006D7A95"/>
    <w:rsid w:val="006E3761"/>
    <w:rsid w:val="006E3BE5"/>
    <w:rsid w:val="007157AD"/>
    <w:rsid w:val="00717058"/>
    <w:rsid w:val="00726E6E"/>
    <w:rsid w:val="007315E5"/>
    <w:rsid w:val="00733414"/>
    <w:rsid w:val="00747927"/>
    <w:rsid w:val="00752FB8"/>
    <w:rsid w:val="0075424A"/>
    <w:rsid w:val="007671DE"/>
    <w:rsid w:val="0079481D"/>
    <w:rsid w:val="007B6C2E"/>
    <w:rsid w:val="007D711E"/>
    <w:rsid w:val="007E7C80"/>
    <w:rsid w:val="0080160B"/>
    <w:rsid w:val="008130D2"/>
    <w:rsid w:val="00822157"/>
    <w:rsid w:val="00823FC2"/>
    <w:rsid w:val="0082508D"/>
    <w:rsid w:val="008338FB"/>
    <w:rsid w:val="00834CA0"/>
    <w:rsid w:val="008425B4"/>
    <w:rsid w:val="008473E7"/>
    <w:rsid w:val="00852A3F"/>
    <w:rsid w:val="00855D30"/>
    <w:rsid w:val="008651D9"/>
    <w:rsid w:val="008819C5"/>
    <w:rsid w:val="008869EF"/>
    <w:rsid w:val="0089216F"/>
    <w:rsid w:val="008974DE"/>
    <w:rsid w:val="008A299A"/>
    <w:rsid w:val="008A5546"/>
    <w:rsid w:val="008B133F"/>
    <w:rsid w:val="008C6011"/>
    <w:rsid w:val="008D2BA9"/>
    <w:rsid w:val="008D73B4"/>
    <w:rsid w:val="008F2ACD"/>
    <w:rsid w:val="00903312"/>
    <w:rsid w:val="0091031B"/>
    <w:rsid w:val="0094433C"/>
    <w:rsid w:val="00945F8A"/>
    <w:rsid w:val="00947F76"/>
    <w:rsid w:val="00966924"/>
    <w:rsid w:val="00967259"/>
    <w:rsid w:val="0096785F"/>
    <w:rsid w:val="009756AC"/>
    <w:rsid w:val="00976714"/>
    <w:rsid w:val="00980A23"/>
    <w:rsid w:val="00992EAE"/>
    <w:rsid w:val="00995052"/>
    <w:rsid w:val="009C0652"/>
    <w:rsid w:val="009D44B6"/>
    <w:rsid w:val="009E3C49"/>
    <w:rsid w:val="009E3D1D"/>
    <w:rsid w:val="009E4155"/>
    <w:rsid w:val="009E4DF6"/>
    <w:rsid w:val="009F7A4B"/>
    <w:rsid w:val="00A0097C"/>
    <w:rsid w:val="00A231ED"/>
    <w:rsid w:val="00A52750"/>
    <w:rsid w:val="00A701F8"/>
    <w:rsid w:val="00A73AAC"/>
    <w:rsid w:val="00A8316E"/>
    <w:rsid w:val="00A92E6A"/>
    <w:rsid w:val="00A93766"/>
    <w:rsid w:val="00A94673"/>
    <w:rsid w:val="00AB642D"/>
    <w:rsid w:val="00AB689B"/>
    <w:rsid w:val="00AC1D30"/>
    <w:rsid w:val="00AC2F33"/>
    <w:rsid w:val="00AC6E9D"/>
    <w:rsid w:val="00AC7F20"/>
    <w:rsid w:val="00AD365A"/>
    <w:rsid w:val="00AD6B9E"/>
    <w:rsid w:val="00AE3C32"/>
    <w:rsid w:val="00AE5967"/>
    <w:rsid w:val="00B25720"/>
    <w:rsid w:val="00B258BE"/>
    <w:rsid w:val="00B272FC"/>
    <w:rsid w:val="00B2757A"/>
    <w:rsid w:val="00B32F52"/>
    <w:rsid w:val="00B36D0B"/>
    <w:rsid w:val="00B418BC"/>
    <w:rsid w:val="00B41B19"/>
    <w:rsid w:val="00B477C3"/>
    <w:rsid w:val="00B56ED1"/>
    <w:rsid w:val="00B60E35"/>
    <w:rsid w:val="00B753D8"/>
    <w:rsid w:val="00B77D18"/>
    <w:rsid w:val="00BA0EA3"/>
    <w:rsid w:val="00BA487C"/>
    <w:rsid w:val="00BA5A36"/>
    <w:rsid w:val="00BB0CAC"/>
    <w:rsid w:val="00BB6C15"/>
    <w:rsid w:val="00BB7AD7"/>
    <w:rsid w:val="00BC1006"/>
    <w:rsid w:val="00BC3C39"/>
    <w:rsid w:val="00BC5E94"/>
    <w:rsid w:val="00BC5F5B"/>
    <w:rsid w:val="00BE5EB3"/>
    <w:rsid w:val="00BE70FD"/>
    <w:rsid w:val="00BF317D"/>
    <w:rsid w:val="00BF7504"/>
    <w:rsid w:val="00C0246C"/>
    <w:rsid w:val="00C0383F"/>
    <w:rsid w:val="00C0589A"/>
    <w:rsid w:val="00C15848"/>
    <w:rsid w:val="00C1622A"/>
    <w:rsid w:val="00C20D21"/>
    <w:rsid w:val="00C3255F"/>
    <w:rsid w:val="00C46C93"/>
    <w:rsid w:val="00C67634"/>
    <w:rsid w:val="00C95A3F"/>
    <w:rsid w:val="00CA27B8"/>
    <w:rsid w:val="00CB3491"/>
    <w:rsid w:val="00CB5FE3"/>
    <w:rsid w:val="00CC53E0"/>
    <w:rsid w:val="00CC549A"/>
    <w:rsid w:val="00CD1EFD"/>
    <w:rsid w:val="00CD574E"/>
    <w:rsid w:val="00CE0C66"/>
    <w:rsid w:val="00CE508C"/>
    <w:rsid w:val="00CE6827"/>
    <w:rsid w:val="00CF1157"/>
    <w:rsid w:val="00D30491"/>
    <w:rsid w:val="00D32D12"/>
    <w:rsid w:val="00D46387"/>
    <w:rsid w:val="00D46C2E"/>
    <w:rsid w:val="00D50983"/>
    <w:rsid w:val="00D619B7"/>
    <w:rsid w:val="00D62769"/>
    <w:rsid w:val="00D708FC"/>
    <w:rsid w:val="00D74FEA"/>
    <w:rsid w:val="00D75339"/>
    <w:rsid w:val="00DC00A1"/>
    <w:rsid w:val="00DE6BC9"/>
    <w:rsid w:val="00E0054F"/>
    <w:rsid w:val="00E00B47"/>
    <w:rsid w:val="00E318FD"/>
    <w:rsid w:val="00E55BD5"/>
    <w:rsid w:val="00E60CEF"/>
    <w:rsid w:val="00E6467D"/>
    <w:rsid w:val="00E84A45"/>
    <w:rsid w:val="00E852FB"/>
    <w:rsid w:val="00EB0DDB"/>
    <w:rsid w:val="00EB3986"/>
    <w:rsid w:val="00EB4019"/>
    <w:rsid w:val="00EC15E5"/>
    <w:rsid w:val="00EC17A5"/>
    <w:rsid w:val="00EC1C74"/>
    <w:rsid w:val="00EE09B6"/>
    <w:rsid w:val="00EF43BC"/>
    <w:rsid w:val="00F04B0E"/>
    <w:rsid w:val="00F05C25"/>
    <w:rsid w:val="00F071BC"/>
    <w:rsid w:val="00F13673"/>
    <w:rsid w:val="00F224ED"/>
    <w:rsid w:val="00F31E17"/>
    <w:rsid w:val="00F3541B"/>
    <w:rsid w:val="00F42FCF"/>
    <w:rsid w:val="00F458B8"/>
    <w:rsid w:val="00F5514F"/>
    <w:rsid w:val="00FA0C5F"/>
    <w:rsid w:val="00FA2285"/>
    <w:rsid w:val="00FB08D2"/>
    <w:rsid w:val="00FB3C53"/>
    <w:rsid w:val="00FC3E07"/>
    <w:rsid w:val="00FF24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D1E"/>
    <w:pPr>
      <w:spacing w:after="0" w:line="240" w:lineRule="auto"/>
    </w:pPr>
    <w:rPr>
      <w:rFonts w:ascii="Times New Roman" w:eastAsia="Times New Roman" w:hAnsi="Times New Roman" w:cs="Arabic Transparent"/>
      <w:sz w:val="24"/>
      <w:szCs w:val="30"/>
      <w:lang w:val="en-GB" w:eastAsia="fr-FR"/>
    </w:rPr>
  </w:style>
  <w:style w:type="paragraph" w:styleId="Titre4">
    <w:name w:val="heading 4"/>
    <w:basedOn w:val="Normal"/>
    <w:next w:val="Normal"/>
    <w:link w:val="Titre4Car"/>
    <w:qFormat/>
    <w:rsid w:val="002679E5"/>
    <w:pPr>
      <w:keepNext/>
      <w:tabs>
        <w:tab w:val="num" w:pos="0"/>
      </w:tabs>
      <w:suppressAutoHyphens/>
      <w:ind w:right="-514"/>
      <w:jc w:val="center"/>
      <w:outlineLvl w:val="3"/>
    </w:pPr>
    <w:rPr>
      <w:rFonts w:cs="Times New Roman"/>
      <w:sz w:val="36"/>
      <w:szCs w:val="36"/>
      <w:lang w:val="fr-FR" w:eastAsia="ar-MA"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F2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E371E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0E371E"/>
  </w:style>
  <w:style w:type="paragraph" w:styleId="Pieddepage">
    <w:name w:val="footer"/>
    <w:basedOn w:val="Normal"/>
    <w:link w:val="PieddepageCar"/>
    <w:uiPriority w:val="99"/>
    <w:unhideWhenUsed/>
    <w:rsid w:val="000E371E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0E371E"/>
  </w:style>
  <w:style w:type="paragraph" w:styleId="Textedebulles">
    <w:name w:val="Balloon Text"/>
    <w:basedOn w:val="Normal"/>
    <w:link w:val="TextedebullesCar"/>
    <w:uiPriority w:val="99"/>
    <w:semiHidden/>
    <w:unhideWhenUsed/>
    <w:rsid w:val="000E371E"/>
    <w:rPr>
      <w:rFonts w:ascii="Tahoma" w:eastAsiaTheme="minorHAnsi" w:hAnsi="Tahoma" w:cs="Tahoma"/>
      <w:sz w:val="16"/>
      <w:szCs w:val="16"/>
      <w:lang w:val="fr-FR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371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4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fr-FR" w:eastAsia="en-US"/>
    </w:rPr>
  </w:style>
  <w:style w:type="paragraph" w:styleId="NormalWeb">
    <w:name w:val="Normal (Web)"/>
    <w:basedOn w:val="Normal"/>
    <w:uiPriority w:val="99"/>
    <w:semiHidden/>
    <w:unhideWhenUsed/>
    <w:rsid w:val="002E3203"/>
    <w:pPr>
      <w:suppressAutoHyphens/>
      <w:spacing w:before="100" w:beforeAutospacing="1" w:after="100" w:afterAutospacing="1"/>
    </w:pPr>
    <w:rPr>
      <w:rFonts w:cs="Times New Roman"/>
      <w:szCs w:val="24"/>
      <w:lang w:val="fr-FR"/>
    </w:rPr>
  </w:style>
  <w:style w:type="character" w:customStyle="1" w:styleId="Titre4Car">
    <w:name w:val="Titre 4 Car"/>
    <w:basedOn w:val="Policepardfaut"/>
    <w:link w:val="Titre4"/>
    <w:rsid w:val="002679E5"/>
    <w:rPr>
      <w:rFonts w:ascii="Times New Roman" w:eastAsia="Times New Roman" w:hAnsi="Times New Roman" w:cs="Times New Roman"/>
      <w:sz w:val="36"/>
      <w:szCs w:val="36"/>
      <w:lang w:eastAsia="ar-MA" w:bidi="ar-MA"/>
    </w:rPr>
  </w:style>
  <w:style w:type="character" w:customStyle="1" w:styleId="markda0ysdbg2">
    <w:name w:val="markda0ysdbg2"/>
    <w:basedOn w:val="Policepardfaut"/>
    <w:rsid w:val="0075424A"/>
  </w:style>
  <w:style w:type="character" w:styleId="Lienhypertexte">
    <w:name w:val="Hyperlink"/>
    <w:basedOn w:val="Policepardfaut"/>
    <w:uiPriority w:val="99"/>
    <w:unhideWhenUsed/>
    <w:rsid w:val="0075424A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D5098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yat\Desktop\&#1605;&#1589;&#1604;&#1581;&#1577;%20&#1575;&#1604;&#1576;&#1581;&#1579;%20&#1575;&#1604;&#1593;&#1604;&#1605;&#1610;%20&#1608;&#1575;&#1604;&#1583;&#1603;&#1578;&#1608;&#1585;&#1575;&#1607;\ENT&#202;TE\FLAM%20ARABE%20Noir&amp;blan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ADC60FAD2D724C8B3468CD7082B651" ma:contentTypeVersion="10" ma:contentTypeDescription="Create a new document." ma:contentTypeScope="" ma:versionID="d4a15edc97bf7cdf105e9d0fc49de68c">
  <xsd:schema xmlns:xsd="http://www.w3.org/2001/XMLSchema" xmlns:xs="http://www.w3.org/2001/XMLSchema" xmlns:p="http://schemas.microsoft.com/office/2006/metadata/properties" xmlns:ns3="f1332908-1054-4cbc-bab7-f82fefe9b3d1" targetNamespace="http://schemas.microsoft.com/office/2006/metadata/properties" ma:root="true" ma:fieldsID="243fa2d410c59bf7fdba1a7808e25de8" ns3:_="">
    <xsd:import namespace="f1332908-1054-4cbc-bab7-f82fefe9b3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32908-1054-4cbc-bab7-f82fefe9b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EF1BF2-06C9-46DB-B240-6ED3BF2654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D45B36-A933-4EF5-9BC9-7788F5693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332908-1054-4cbc-bab7-f82fefe9b3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23870E-60C6-44EB-B8B1-05E865514E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368825-382E-41E6-9639-6CA1C73583C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FLAM ARABE Noir&amp;blanc</Template>
  <TotalTime>11</TotalTime>
  <Pages>1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hayat</dc:creator>
  <cp:lastModifiedBy>hayat</cp:lastModifiedBy>
  <cp:revision>2</cp:revision>
  <cp:lastPrinted>2024-09-04T10:39:00Z</cp:lastPrinted>
  <dcterms:created xsi:type="dcterms:W3CDTF">2024-09-04T10:19:00Z</dcterms:created>
  <dcterms:modified xsi:type="dcterms:W3CDTF">2024-09-04T10:48:00Z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0x01010073ADC60FAD2D724C8B3468CD7082B651</vt:lpwstr>
  </property>
</Properties>
</file>