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AB" w:rsidRDefault="00E52FAB" w:rsidP="00373D32">
      <w:pPr>
        <w:rPr>
          <w:rFonts w:cs="Arabic Transparent"/>
          <w:szCs w:val="28"/>
          <w:rtl/>
        </w:rPr>
      </w:pPr>
      <w:r w:rsidRPr="00E52FAB">
        <w:rPr>
          <w:rFonts w:cs="Arabic Transparent" w:hint="cs"/>
          <w:b/>
          <w:bCs/>
          <w:szCs w:val="28"/>
          <w:rtl/>
        </w:rPr>
        <w:t xml:space="preserve">                  </w:t>
      </w:r>
      <w:r>
        <w:rPr>
          <w:rFonts w:cs="Arabic Transparent" w:hint="cs"/>
          <w:szCs w:val="28"/>
          <w:rtl/>
        </w:rPr>
        <w:t xml:space="preserve">                                        </w:t>
      </w:r>
      <w:r>
        <w:rPr>
          <w:rFonts w:cs="Arabic Transparent"/>
          <w:szCs w:val="28"/>
          <w:rtl/>
        </w:rPr>
        <w:t>السنة الجامعية :</w:t>
      </w:r>
    </w:p>
    <w:p w:rsidR="00E52FAB" w:rsidRDefault="00373D32" w:rsidP="00373D32">
      <w:pPr>
        <w:jc w:val="center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 xml:space="preserve">                                                                   </w:t>
      </w:r>
      <w:r w:rsidR="00E52FAB">
        <w:rPr>
          <w:rFonts w:cs="Arabic Transparent" w:hint="cs"/>
          <w:szCs w:val="28"/>
          <w:rtl/>
        </w:rPr>
        <w:t>وحدة التكوين والبحث:</w:t>
      </w:r>
    </w:p>
    <w:p w:rsidR="00373D32" w:rsidRDefault="00373D32" w:rsidP="00E52FAB">
      <w:pPr>
        <w:jc w:val="right"/>
        <w:rPr>
          <w:rFonts w:cs="Arabic Transparent"/>
          <w:szCs w:val="28"/>
          <w:rtl/>
          <w:lang w:bidi="ar-MA"/>
        </w:rPr>
      </w:pPr>
    </w:p>
    <w:p w:rsidR="00E52FAB" w:rsidRDefault="00373D32" w:rsidP="00373D32">
      <w:pPr>
        <w:jc w:val="center"/>
        <w:rPr>
          <w:rFonts w:cs="Arabic Transparent"/>
          <w:szCs w:val="28"/>
          <w:rtl/>
        </w:rPr>
      </w:pPr>
      <w:r>
        <w:rPr>
          <w:rFonts w:cs="Arabic Transparent"/>
          <w:b/>
          <w:bCs/>
          <w:szCs w:val="28"/>
          <w:u w:val="single"/>
          <w:rtl/>
        </w:rPr>
        <w:t>طلب تجديد التسجيل في صف الدكتوراه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انا الموقع اسفلـه   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الاسم الشخصـي   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الاسم العائلـي      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تاريخ ومكان الازدياد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الجنـــــسي</w:t>
      </w:r>
      <w:r w:rsidR="00FD7729">
        <w:rPr>
          <w:rFonts w:cs="Arabic Transparent" w:hint="cs"/>
          <w:szCs w:val="28"/>
          <w:rtl/>
        </w:rPr>
        <w:t>ـــــــــــ</w:t>
      </w:r>
      <w:r>
        <w:rPr>
          <w:rFonts w:cs="Arabic Transparent"/>
          <w:szCs w:val="28"/>
          <w:rtl/>
        </w:rPr>
        <w:t xml:space="preserve">ة :   </w:t>
      </w:r>
    </w:p>
    <w:p w:rsidR="00E52FAB" w:rsidRDefault="00E52FAB" w:rsidP="00E52FAB">
      <w:pPr>
        <w:rPr>
          <w:rFonts w:cs="Arabic Transparent"/>
          <w:sz w:val="32"/>
          <w:szCs w:val="28"/>
          <w:rtl/>
        </w:rPr>
      </w:pPr>
      <w:r>
        <w:rPr>
          <w:rFonts w:cs="Arabic Transparent"/>
          <w:szCs w:val="28"/>
          <w:rtl/>
        </w:rPr>
        <w:t>ر.ب. ت .و     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العنوان الشخص</w:t>
      </w:r>
      <w:r w:rsidR="00FD7729">
        <w:rPr>
          <w:rFonts w:cs="Arabic Transparent" w:hint="cs"/>
          <w:szCs w:val="28"/>
          <w:rtl/>
        </w:rPr>
        <w:t>ــ</w:t>
      </w:r>
      <w:r>
        <w:rPr>
          <w:rFonts w:cs="Arabic Transparent"/>
          <w:szCs w:val="28"/>
          <w:rtl/>
        </w:rPr>
        <w:t>ي :</w:t>
      </w:r>
    </w:p>
    <w:p w:rsidR="00E52FAB" w:rsidRDefault="00E52FAB" w:rsidP="00E52FAB">
      <w:pPr>
        <w:ind w:right="567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العنوان العائـل</w:t>
      </w:r>
      <w:r w:rsidR="00FD7729">
        <w:rPr>
          <w:rFonts w:cs="Arabic Transparent" w:hint="cs"/>
          <w:szCs w:val="28"/>
          <w:rtl/>
        </w:rPr>
        <w:t>ــــ</w:t>
      </w:r>
      <w:r>
        <w:rPr>
          <w:rFonts w:cs="Arabic Transparent"/>
          <w:szCs w:val="28"/>
          <w:rtl/>
        </w:rPr>
        <w:t>ي 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الهــــاتـ</w:t>
      </w:r>
      <w:r w:rsidR="00FD7729">
        <w:rPr>
          <w:rFonts w:cs="Arabic Transparent" w:hint="cs"/>
          <w:szCs w:val="28"/>
          <w:rtl/>
        </w:rPr>
        <w:t>ــــــــــــ</w:t>
      </w:r>
      <w:r>
        <w:rPr>
          <w:rFonts w:cs="Arabic Transparent"/>
          <w:szCs w:val="28"/>
          <w:rtl/>
        </w:rPr>
        <w:t>ف  :</w:t>
      </w:r>
    </w:p>
    <w:p w:rsidR="00E52FAB" w:rsidRDefault="00E52FAB" w:rsidP="00E52FAB">
      <w:pPr>
        <w:rPr>
          <w:rFonts w:cs="Arabic Transparent"/>
          <w:szCs w:val="28"/>
          <w:rtl/>
        </w:rPr>
      </w:pPr>
    </w:p>
    <w:p w:rsidR="00E52FAB" w:rsidRDefault="00E52FAB" w:rsidP="00E52FAB">
      <w:pPr>
        <w:jc w:val="center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هل للطالب منحة : نعم ـ لا</w:t>
      </w:r>
    </w:p>
    <w:p w:rsidR="00E52FAB" w:rsidRDefault="00E52FAB" w:rsidP="00E52FAB">
      <w:pPr>
        <w:jc w:val="center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هل الطالب موظف نعم ـ لا</w:t>
      </w:r>
    </w:p>
    <w:p w:rsidR="00E52FAB" w:rsidRDefault="00E52FAB" w:rsidP="00E52FAB">
      <w:pPr>
        <w:rPr>
          <w:rFonts w:cs="Arabic Transparent"/>
          <w:szCs w:val="28"/>
          <w:rtl/>
        </w:rPr>
      </w:pP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الادارة التي يعمل بها حاليا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رقم التسجيل في الدكتوراه 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تاريخ التسجيل   :</w:t>
      </w:r>
    </w:p>
    <w:p w:rsidR="00E52FAB" w:rsidRDefault="00E52FAB" w:rsidP="00E52FAB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الآستاذ المشرف :</w:t>
      </w:r>
    </w:p>
    <w:p w:rsidR="00E52FAB" w:rsidRDefault="00E52FAB" w:rsidP="00E52FAB">
      <w:pPr>
        <w:ind w:right="-142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>موضوع</w:t>
      </w:r>
      <w:r>
        <w:rPr>
          <w:rFonts w:cs="Arabic Transparent" w:hint="cs"/>
          <w:szCs w:val="28"/>
          <w:rtl/>
        </w:rPr>
        <w:t xml:space="preserve"> </w:t>
      </w:r>
      <w:r>
        <w:rPr>
          <w:rFonts w:cs="Arabic Transparent"/>
          <w:szCs w:val="28"/>
          <w:rtl/>
        </w:rPr>
        <w:t>الاطروحة</w:t>
      </w:r>
      <w:r>
        <w:rPr>
          <w:rFonts w:cs="Arabic Transparent" w:hint="cs"/>
          <w:szCs w:val="28"/>
          <w:rtl/>
        </w:rPr>
        <w:t>: ..................................................................................................</w:t>
      </w:r>
    </w:p>
    <w:p w:rsidR="00E52FAB" w:rsidRDefault="00E52FAB" w:rsidP="00E52FAB">
      <w:pPr>
        <w:ind w:right="-142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>..........................................................................................................................</w:t>
      </w:r>
    </w:p>
    <w:p w:rsidR="00E52FAB" w:rsidRDefault="00E52FAB" w:rsidP="00E52FAB">
      <w:pPr>
        <w:ind w:right="-142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>..........................................................................................................................</w:t>
      </w:r>
    </w:p>
    <w:p w:rsidR="00E52FAB" w:rsidRDefault="00E52FAB" w:rsidP="00E52FAB">
      <w:pPr>
        <w:rPr>
          <w:rFonts w:cs="Arabic Transparent"/>
          <w:szCs w:val="28"/>
          <w:rtl/>
        </w:rPr>
      </w:pPr>
    </w:p>
    <w:p w:rsidR="00E52FAB" w:rsidRDefault="00E52FAB" w:rsidP="00E52FAB">
      <w:pPr>
        <w:pStyle w:val="Normalcentr"/>
        <w:ind w:hanging="720"/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t>أرجو من السيد عميد كلية اللغة العربية تجديد تسجيلي ضمن المرشحين لتهييء الدكتوراه في اللغة العربية .</w:t>
      </w:r>
    </w:p>
    <w:p w:rsidR="00E52FAB" w:rsidRDefault="00E52FAB" w:rsidP="00E52FAB">
      <w:pPr>
        <w:ind w:left="720" w:firstLine="720"/>
        <w:rPr>
          <w:rFonts w:cs="Arabic Transparent"/>
          <w:szCs w:val="28"/>
          <w:rtl/>
        </w:rPr>
      </w:pPr>
    </w:p>
    <w:p w:rsidR="00E52FAB" w:rsidRDefault="00E52FAB" w:rsidP="00E52FAB">
      <w:pPr>
        <w:ind w:left="720" w:firstLine="720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 xml:space="preserve">             وتقبلوا فائق التقدير والاحترام.</w:t>
      </w:r>
    </w:p>
    <w:p w:rsidR="00E52FAB" w:rsidRDefault="00E52FAB" w:rsidP="00E52FAB">
      <w:pPr>
        <w:rPr>
          <w:rFonts w:cs="Arabic Transparent"/>
          <w:szCs w:val="28"/>
          <w:rtl/>
        </w:rPr>
      </w:pPr>
    </w:p>
    <w:p w:rsidR="00E52FAB" w:rsidRDefault="00E52FAB" w:rsidP="00E52FAB">
      <w:pPr>
        <w:jc w:val="center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 xml:space="preserve">                                          التاريخ :   </w:t>
      </w:r>
    </w:p>
    <w:p w:rsidR="00E52FAB" w:rsidRDefault="00E52FAB" w:rsidP="00E52FAB">
      <w:pPr>
        <w:jc w:val="right"/>
        <w:rPr>
          <w:rFonts w:cs="Arabic Transparent"/>
          <w:szCs w:val="28"/>
          <w:rtl/>
        </w:rPr>
      </w:pPr>
    </w:p>
    <w:p w:rsidR="00E52FAB" w:rsidRDefault="00E52FAB" w:rsidP="00E52FAB">
      <w:pPr>
        <w:jc w:val="center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 xml:space="preserve">                                     توقيع الطالب :</w:t>
      </w:r>
    </w:p>
    <w:p w:rsidR="00E52FAB" w:rsidRDefault="00E52FAB" w:rsidP="00E52FAB">
      <w:pPr>
        <w:jc w:val="right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70"/>
        <w:gridCol w:w="3070"/>
        <w:gridCol w:w="3070"/>
      </w:tblGrid>
      <w:tr w:rsidR="00E52FAB" w:rsidTr="00BD2956">
        <w:trPr>
          <w:trHeight w:val="508"/>
          <w:jc w:val="center"/>
        </w:trPr>
        <w:tc>
          <w:tcPr>
            <w:tcW w:w="3070" w:type="dxa"/>
          </w:tcPr>
          <w:p w:rsidR="00E52FAB" w:rsidRDefault="00E52FAB" w:rsidP="00BD2956">
            <w:pPr>
              <w:pStyle w:val="Titre1"/>
              <w:rPr>
                <w:rtl/>
              </w:rPr>
            </w:pPr>
          </w:p>
          <w:p w:rsidR="00E52FAB" w:rsidRDefault="00E52FAB" w:rsidP="00BD2956">
            <w:pPr>
              <w:pStyle w:val="Titre1"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مدير تكوين الدكتوراه</w:t>
            </w:r>
          </w:p>
        </w:tc>
        <w:tc>
          <w:tcPr>
            <w:tcW w:w="3070" w:type="dxa"/>
          </w:tcPr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</w:p>
        </w:tc>
        <w:tc>
          <w:tcPr>
            <w:tcW w:w="3070" w:type="dxa"/>
          </w:tcPr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</w:p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  <w:r>
              <w:rPr>
                <w:rFonts w:cs="Arabic Transparent"/>
                <w:szCs w:val="28"/>
                <w:rtl/>
              </w:rPr>
              <w:t>في :</w:t>
            </w:r>
          </w:p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</w:p>
        </w:tc>
      </w:tr>
      <w:tr w:rsidR="00E52FAB" w:rsidTr="00BD2956">
        <w:trPr>
          <w:jc w:val="center"/>
        </w:trPr>
        <w:tc>
          <w:tcPr>
            <w:tcW w:w="3070" w:type="dxa"/>
          </w:tcPr>
          <w:p w:rsidR="00E52FAB" w:rsidRDefault="00E52FAB" w:rsidP="00BD2956">
            <w:pPr>
              <w:jc w:val="lowKashida"/>
              <w:rPr>
                <w:rFonts w:cs="Arabic Transparent"/>
                <w:szCs w:val="28"/>
                <w:rtl/>
              </w:rPr>
            </w:pPr>
          </w:p>
          <w:p w:rsidR="00E52FAB" w:rsidRDefault="00E52FAB" w:rsidP="00BD2956">
            <w:pPr>
              <w:jc w:val="lowKashida"/>
              <w:rPr>
                <w:rFonts w:cs="Arabic Transparent"/>
                <w:szCs w:val="28"/>
                <w:rtl/>
              </w:rPr>
            </w:pPr>
            <w:r>
              <w:rPr>
                <w:rFonts w:cs="Arabic Transparent"/>
                <w:szCs w:val="28"/>
                <w:rtl/>
              </w:rPr>
              <w:t>توقيـــع العميـــد</w:t>
            </w:r>
          </w:p>
        </w:tc>
        <w:tc>
          <w:tcPr>
            <w:tcW w:w="3070" w:type="dxa"/>
          </w:tcPr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</w:p>
        </w:tc>
        <w:tc>
          <w:tcPr>
            <w:tcW w:w="3070" w:type="dxa"/>
          </w:tcPr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</w:p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  <w:r>
              <w:rPr>
                <w:rFonts w:cs="Arabic Transparent"/>
                <w:szCs w:val="28"/>
                <w:rtl/>
              </w:rPr>
              <w:t>في :</w:t>
            </w:r>
          </w:p>
          <w:p w:rsidR="00E52FAB" w:rsidRDefault="00E52FAB" w:rsidP="00BD2956">
            <w:pPr>
              <w:rPr>
                <w:rFonts w:cs="Arabic Transparent"/>
                <w:szCs w:val="28"/>
                <w:rtl/>
              </w:rPr>
            </w:pPr>
          </w:p>
        </w:tc>
      </w:tr>
    </w:tbl>
    <w:p w:rsidR="00E52FAB" w:rsidRDefault="00E52FAB" w:rsidP="00E52FAB">
      <w:pPr>
        <w:jc w:val="center"/>
        <w:rPr>
          <w:rtl/>
        </w:rPr>
      </w:pPr>
    </w:p>
    <w:p w:rsidR="00CE0C66" w:rsidRPr="00F5514F" w:rsidRDefault="00CE0C66" w:rsidP="008B133F">
      <w:pPr>
        <w:rPr>
          <w:rtl/>
        </w:rPr>
      </w:pPr>
    </w:p>
    <w:sectPr w:rsidR="00CE0C66" w:rsidRPr="00F5514F" w:rsidSect="009E3C49">
      <w:headerReference w:type="default" r:id="rId11"/>
      <w:footerReference w:type="default" r:id="rId12"/>
      <w:pgSz w:w="11906" w:h="16838"/>
      <w:pgMar w:top="1135" w:right="991" w:bottom="426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7B0" w:rsidRDefault="008A27B0" w:rsidP="000E371E">
      <w:r>
        <w:separator/>
      </w:r>
    </w:p>
  </w:endnote>
  <w:endnote w:type="continuationSeparator" w:id="1">
    <w:p w:rsidR="008A27B0" w:rsidRDefault="008A27B0" w:rsidP="000E3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1A28DA35-F183-4E90-8052-0378519068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56D2349-F8FA-4AA8-AA86-A56700ADE9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E8945352-B05B-4985-A4A5-0AAC2DA6641D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269D32B-E699-43B7-A5E8-C290C986D786}"/>
    <w:embedBold r:id="rId5" w:fontKey="{063AD084-EA0F-4439-A893-5174E197B1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4B14F6A-0A36-47EA-B709-108E824A0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CB13E7-6826-4BE0-B3CB-B98003FE96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46" w:rsidRPr="000E371E" w:rsidRDefault="008A5546" w:rsidP="008A5546">
    <w:pPr>
      <w:pStyle w:val="En-tte"/>
      <w:pBdr>
        <w:bottom w:val="double" w:sz="4" w:space="1" w:color="auto"/>
      </w:pBdr>
      <w:ind w:left="-993" w:right="-991"/>
      <w:rPr>
        <w:sz w:val="6"/>
        <w:szCs w:val="6"/>
      </w:rPr>
    </w:pPr>
  </w:p>
  <w:p w:rsidR="00CE508C" w:rsidRPr="00C20D21" w:rsidRDefault="008A5546" w:rsidP="00CE508C">
    <w:pPr>
      <w:pStyle w:val="Pieddepage"/>
      <w:bidi/>
      <w:jc w:val="center"/>
      <w:rPr>
        <w:rFonts w:cstheme="minorHAnsi"/>
        <w:rtl/>
        <w:lang w:bidi="ar-MA"/>
      </w:rPr>
    </w:pPr>
    <w:r>
      <w:rPr>
        <w:rFonts w:cstheme="minorHAnsi"/>
        <w:noProof/>
        <w:rtl/>
        <w:lang w:eastAsia="fr-FR"/>
      </w:rPr>
      <w:drawing>
        <wp:inline distT="0" distB="0" distL="0" distR="0">
          <wp:extent cx="5519060" cy="540000"/>
          <wp:effectExtent l="0" t="0" r="571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906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7B0" w:rsidRDefault="008A27B0" w:rsidP="000E371E">
      <w:r>
        <w:separator/>
      </w:r>
    </w:p>
  </w:footnote>
  <w:footnote w:type="continuationSeparator" w:id="1">
    <w:p w:rsidR="008A27B0" w:rsidRDefault="008A27B0" w:rsidP="000E37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1E" w:rsidRPr="000E371E" w:rsidRDefault="008A5546" w:rsidP="008A5546">
    <w:pPr>
      <w:pStyle w:val="En-tte"/>
      <w:pBdr>
        <w:bottom w:val="double" w:sz="4" w:space="1" w:color="auto"/>
      </w:pBdr>
      <w:ind w:left="-993" w:right="-991"/>
      <w:jc w:val="center"/>
      <w:rPr>
        <w:sz w:val="6"/>
        <w:szCs w:val="6"/>
      </w:rPr>
    </w:pPr>
    <w:r>
      <w:rPr>
        <w:rFonts w:ascii="Calibri" w:eastAsia="Calibri" w:hAnsi="Calibri" w:cs="Arial"/>
        <w:noProof/>
        <w:lang w:eastAsia="fr-FR"/>
      </w:rPr>
      <w:drawing>
        <wp:inline distT="0" distB="0" distL="0" distR="0">
          <wp:extent cx="2532603" cy="1080000"/>
          <wp:effectExtent l="0" t="0" r="0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603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474B"/>
    <w:multiLevelType w:val="hybridMultilevel"/>
    <w:tmpl w:val="AA3666E8"/>
    <w:lvl w:ilvl="0" w:tplc="3580DC52">
      <w:start w:val="1"/>
      <w:numFmt w:val="decimal"/>
      <w:lvlText w:val="%1-"/>
      <w:lvlJc w:val="left"/>
      <w:pPr>
        <w:ind w:left="1118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F14E5"/>
    <w:multiLevelType w:val="hybridMultilevel"/>
    <w:tmpl w:val="DD5A609E"/>
    <w:lvl w:ilvl="0" w:tplc="3580DC52">
      <w:start w:val="1"/>
      <w:numFmt w:val="decimal"/>
      <w:lvlText w:val="%1-"/>
      <w:lvlJc w:val="left"/>
      <w:pPr>
        <w:ind w:left="1118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38" w:hanging="360"/>
      </w:pPr>
    </w:lvl>
    <w:lvl w:ilvl="2" w:tplc="040C001B" w:tentative="1">
      <w:start w:val="1"/>
      <w:numFmt w:val="lowerRoman"/>
      <w:lvlText w:val="%3."/>
      <w:lvlJc w:val="right"/>
      <w:pPr>
        <w:ind w:left="2558" w:hanging="180"/>
      </w:pPr>
    </w:lvl>
    <w:lvl w:ilvl="3" w:tplc="040C000F" w:tentative="1">
      <w:start w:val="1"/>
      <w:numFmt w:val="decimal"/>
      <w:lvlText w:val="%4."/>
      <w:lvlJc w:val="left"/>
      <w:pPr>
        <w:ind w:left="3278" w:hanging="360"/>
      </w:pPr>
    </w:lvl>
    <w:lvl w:ilvl="4" w:tplc="040C0019" w:tentative="1">
      <w:start w:val="1"/>
      <w:numFmt w:val="lowerLetter"/>
      <w:lvlText w:val="%5."/>
      <w:lvlJc w:val="left"/>
      <w:pPr>
        <w:ind w:left="3998" w:hanging="360"/>
      </w:pPr>
    </w:lvl>
    <w:lvl w:ilvl="5" w:tplc="040C001B" w:tentative="1">
      <w:start w:val="1"/>
      <w:numFmt w:val="lowerRoman"/>
      <w:lvlText w:val="%6."/>
      <w:lvlJc w:val="right"/>
      <w:pPr>
        <w:ind w:left="4718" w:hanging="180"/>
      </w:pPr>
    </w:lvl>
    <w:lvl w:ilvl="6" w:tplc="040C000F" w:tentative="1">
      <w:start w:val="1"/>
      <w:numFmt w:val="decimal"/>
      <w:lvlText w:val="%7."/>
      <w:lvlJc w:val="left"/>
      <w:pPr>
        <w:ind w:left="5438" w:hanging="360"/>
      </w:pPr>
    </w:lvl>
    <w:lvl w:ilvl="7" w:tplc="040C0019" w:tentative="1">
      <w:start w:val="1"/>
      <w:numFmt w:val="lowerLetter"/>
      <w:lvlText w:val="%8."/>
      <w:lvlJc w:val="left"/>
      <w:pPr>
        <w:ind w:left="6158" w:hanging="360"/>
      </w:pPr>
    </w:lvl>
    <w:lvl w:ilvl="8" w:tplc="040C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>
    <w:nsid w:val="2E3B3CFC"/>
    <w:multiLevelType w:val="hybridMultilevel"/>
    <w:tmpl w:val="7A8852F4"/>
    <w:lvl w:ilvl="0" w:tplc="8E3E8122">
      <w:numFmt w:val="bullet"/>
      <w:lvlText w:val="-"/>
      <w:lvlJc w:val="left"/>
      <w:pPr>
        <w:ind w:left="108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A6288A"/>
    <w:multiLevelType w:val="hybridMultilevel"/>
    <w:tmpl w:val="8678151C"/>
    <w:lvl w:ilvl="0" w:tplc="8E3E8122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1046D1"/>
    <w:multiLevelType w:val="hybridMultilevel"/>
    <w:tmpl w:val="F6801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D08B2"/>
    <w:multiLevelType w:val="hybridMultilevel"/>
    <w:tmpl w:val="52EEF918"/>
    <w:lvl w:ilvl="0" w:tplc="E472AE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1B7395"/>
    <w:multiLevelType w:val="hybridMultilevel"/>
    <w:tmpl w:val="DEF87BDA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B796E"/>
    <w:rsid w:val="0000030E"/>
    <w:rsid w:val="0000292B"/>
    <w:rsid w:val="00012B49"/>
    <w:rsid w:val="00013471"/>
    <w:rsid w:val="0002556E"/>
    <w:rsid w:val="0003345C"/>
    <w:rsid w:val="00047FFA"/>
    <w:rsid w:val="0005014B"/>
    <w:rsid w:val="00056871"/>
    <w:rsid w:val="00065807"/>
    <w:rsid w:val="00081DE3"/>
    <w:rsid w:val="00086ABF"/>
    <w:rsid w:val="000A1452"/>
    <w:rsid w:val="000A5617"/>
    <w:rsid w:val="000B21B7"/>
    <w:rsid w:val="000B796E"/>
    <w:rsid w:val="000C7BDF"/>
    <w:rsid w:val="000C7CB7"/>
    <w:rsid w:val="000E371E"/>
    <w:rsid w:val="000F60EA"/>
    <w:rsid w:val="00115632"/>
    <w:rsid w:val="00125AE8"/>
    <w:rsid w:val="00133462"/>
    <w:rsid w:val="00140556"/>
    <w:rsid w:val="00152E7C"/>
    <w:rsid w:val="00161B87"/>
    <w:rsid w:val="001624BB"/>
    <w:rsid w:val="0016452B"/>
    <w:rsid w:val="00170F48"/>
    <w:rsid w:val="00171AA7"/>
    <w:rsid w:val="0017372F"/>
    <w:rsid w:val="00194781"/>
    <w:rsid w:val="00197246"/>
    <w:rsid w:val="001A1E30"/>
    <w:rsid w:val="001B6271"/>
    <w:rsid w:val="001B7D06"/>
    <w:rsid w:val="001C2482"/>
    <w:rsid w:val="001F07A5"/>
    <w:rsid w:val="001F2E99"/>
    <w:rsid w:val="0021398E"/>
    <w:rsid w:val="002146DA"/>
    <w:rsid w:val="00234122"/>
    <w:rsid w:val="0023607E"/>
    <w:rsid w:val="00236B7C"/>
    <w:rsid w:val="0024629C"/>
    <w:rsid w:val="00256327"/>
    <w:rsid w:val="002567CB"/>
    <w:rsid w:val="002679E5"/>
    <w:rsid w:val="00273F70"/>
    <w:rsid w:val="00284F74"/>
    <w:rsid w:val="002A5DDB"/>
    <w:rsid w:val="002A635A"/>
    <w:rsid w:val="002B4D5D"/>
    <w:rsid w:val="002C022C"/>
    <w:rsid w:val="002C3278"/>
    <w:rsid w:val="002C4269"/>
    <w:rsid w:val="002C5FF0"/>
    <w:rsid w:val="002C61DB"/>
    <w:rsid w:val="002D3CC0"/>
    <w:rsid w:val="002D3D71"/>
    <w:rsid w:val="002E3203"/>
    <w:rsid w:val="002E4D14"/>
    <w:rsid w:val="002E51E0"/>
    <w:rsid w:val="002F0875"/>
    <w:rsid w:val="002F0C55"/>
    <w:rsid w:val="002F0D4A"/>
    <w:rsid w:val="002F28F8"/>
    <w:rsid w:val="0030237D"/>
    <w:rsid w:val="00310B8D"/>
    <w:rsid w:val="00314316"/>
    <w:rsid w:val="0032507B"/>
    <w:rsid w:val="00332A1A"/>
    <w:rsid w:val="00360C63"/>
    <w:rsid w:val="0036228C"/>
    <w:rsid w:val="00367936"/>
    <w:rsid w:val="00373D32"/>
    <w:rsid w:val="003835B8"/>
    <w:rsid w:val="00386471"/>
    <w:rsid w:val="00391152"/>
    <w:rsid w:val="00397BF0"/>
    <w:rsid w:val="00397E0B"/>
    <w:rsid w:val="003C31A4"/>
    <w:rsid w:val="003C686C"/>
    <w:rsid w:val="003E12AD"/>
    <w:rsid w:val="003E45C6"/>
    <w:rsid w:val="003E50C1"/>
    <w:rsid w:val="003F0721"/>
    <w:rsid w:val="003F5522"/>
    <w:rsid w:val="00401FDE"/>
    <w:rsid w:val="004364C3"/>
    <w:rsid w:val="00440E39"/>
    <w:rsid w:val="00444346"/>
    <w:rsid w:val="00452515"/>
    <w:rsid w:val="0045322F"/>
    <w:rsid w:val="00465734"/>
    <w:rsid w:val="004908C5"/>
    <w:rsid w:val="004921B4"/>
    <w:rsid w:val="004929AD"/>
    <w:rsid w:val="0049402F"/>
    <w:rsid w:val="004946B5"/>
    <w:rsid w:val="0049576E"/>
    <w:rsid w:val="0049619C"/>
    <w:rsid w:val="004A31A1"/>
    <w:rsid w:val="004D1515"/>
    <w:rsid w:val="004E3183"/>
    <w:rsid w:val="004E53D7"/>
    <w:rsid w:val="004F0204"/>
    <w:rsid w:val="00500BC4"/>
    <w:rsid w:val="00503A4D"/>
    <w:rsid w:val="0051771D"/>
    <w:rsid w:val="00527CA8"/>
    <w:rsid w:val="00530F70"/>
    <w:rsid w:val="00544B32"/>
    <w:rsid w:val="0056101F"/>
    <w:rsid w:val="005619E8"/>
    <w:rsid w:val="00565694"/>
    <w:rsid w:val="00567293"/>
    <w:rsid w:val="0057444A"/>
    <w:rsid w:val="00574B79"/>
    <w:rsid w:val="00586E96"/>
    <w:rsid w:val="00593E45"/>
    <w:rsid w:val="00597253"/>
    <w:rsid w:val="005A1D65"/>
    <w:rsid w:val="005B1000"/>
    <w:rsid w:val="005C1FDC"/>
    <w:rsid w:val="005E36F1"/>
    <w:rsid w:val="005E4101"/>
    <w:rsid w:val="00605146"/>
    <w:rsid w:val="00612DAD"/>
    <w:rsid w:val="006157B5"/>
    <w:rsid w:val="00623848"/>
    <w:rsid w:val="00630BB7"/>
    <w:rsid w:val="00637970"/>
    <w:rsid w:val="00640865"/>
    <w:rsid w:val="00653925"/>
    <w:rsid w:val="006562B5"/>
    <w:rsid w:val="00675CE6"/>
    <w:rsid w:val="00691471"/>
    <w:rsid w:val="00697512"/>
    <w:rsid w:val="006A489B"/>
    <w:rsid w:val="006B6739"/>
    <w:rsid w:val="006D0F23"/>
    <w:rsid w:val="006D7A95"/>
    <w:rsid w:val="006E3761"/>
    <w:rsid w:val="006E3BE5"/>
    <w:rsid w:val="007157AD"/>
    <w:rsid w:val="00717058"/>
    <w:rsid w:val="00726E6E"/>
    <w:rsid w:val="007315E5"/>
    <w:rsid w:val="00733414"/>
    <w:rsid w:val="00747927"/>
    <w:rsid w:val="00752FB8"/>
    <w:rsid w:val="0075424A"/>
    <w:rsid w:val="007671DE"/>
    <w:rsid w:val="0079481D"/>
    <w:rsid w:val="007B6C2E"/>
    <w:rsid w:val="007D711E"/>
    <w:rsid w:val="007E7C80"/>
    <w:rsid w:val="0080160B"/>
    <w:rsid w:val="008130D2"/>
    <w:rsid w:val="00822157"/>
    <w:rsid w:val="00823FC2"/>
    <w:rsid w:val="0082508D"/>
    <w:rsid w:val="008338FB"/>
    <w:rsid w:val="00834CA0"/>
    <w:rsid w:val="008425B4"/>
    <w:rsid w:val="00852A3F"/>
    <w:rsid w:val="00855D30"/>
    <w:rsid w:val="008651D9"/>
    <w:rsid w:val="008819C5"/>
    <w:rsid w:val="008869EF"/>
    <w:rsid w:val="0089216F"/>
    <w:rsid w:val="008974DE"/>
    <w:rsid w:val="008A27B0"/>
    <w:rsid w:val="008A299A"/>
    <w:rsid w:val="008A5546"/>
    <w:rsid w:val="008B133F"/>
    <w:rsid w:val="008C6011"/>
    <w:rsid w:val="008D2BA9"/>
    <w:rsid w:val="008D73B4"/>
    <w:rsid w:val="008F2ACD"/>
    <w:rsid w:val="00903312"/>
    <w:rsid w:val="0091031B"/>
    <w:rsid w:val="0094433C"/>
    <w:rsid w:val="00945F8A"/>
    <w:rsid w:val="00947F76"/>
    <w:rsid w:val="00966924"/>
    <w:rsid w:val="00967259"/>
    <w:rsid w:val="0096785F"/>
    <w:rsid w:val="009756AC"/>
    <w:rsid w:val="00976714"/>
    <w:rsid w:val="00980A23"/>
    <w:rsid w:val="00992EAE"/>
    <w:rsid w:val="00995052"/>
    <w:rsid w:val="009C0652"/>
    <w:rsid w:val="009D44B6"/>
    <w:rsid w:val="009E3C49"/>
    <w:rsid w:val="009E3D1D"/>
    <w:rsid w:val="009E4155"/>
    <w:rsid w:val="009E4DF6"/>
    <w:rsid w:val="009F7A4B"/>
    <w:rsid w:val="00A0097C"/>
    <w:rsid w:val="00A231ED"/>
    <w:rsid w:val="00A52750"/>
    <w:rsid w:val="00A701F8"/>
    <w:rsid w:val="00A73AAC"/>
    <w:rsid w:val="00A8316E"/>
    <w:rsid w:val="00A92E6A"/>
    <w:rsid w:val="00A93766"/>
    <w:rsid w:val="00A94673"/>
    <w:rsid w:val="00AB642D"/>
    <w:rsid w:val="00AB689B"/>
    <w:rsid w:val="00AC1D30"/>
    <w:rsid w:val="00AC2F33"/>
    <w:rsid w:val="00AC6E9D"/>
    <w:rsid w:val="00AC7F20"/>
    <w:rsid w:val="00AD6B9E"/>
    <w:rsid w:val="00AE3C32"/>
    <w:rsid w:val="00AE5967"/>
    <w:rsid w:val="00B25720"/>
    <w:rsid w:val="00B258BE"/>
    <w:rsid w:val="00B272FC"/>
    <w:rsid w:val="00B32F52"/>
    <w:rsid w:val="00B36D0B"/>
    <w:rsid w:val="00B418BC"/>
    <w:rsid w:val="00B41B19"/>
    <w:rsid w:val="00B477C3"/>
    <w:rsid w:val="00B56ED1"/>
    <w:rsid w:val="00B60E35"/>
    <w:rsid w:val="00B753D8"/>
    <w:rsid w:val="00B77D18"/>
    <w:rsid w:val="00BA0EA3"/>
    <w:rsid w:val="00BA487C"/>
    <w:rsid w:val="00BA5A36"/>
    <w:rsid w:val="00BB0CAC"/>
    <w:rsid w:val="00BB6C15"/>
    <w:rsid w:val="00BB7AD7"/>
    <w:rsid w:val="00BC1006"/>
    <w:rsid w:val="00BC3C39"/>
    <w:rsid w:val="00BC5E94"/>
    <w:rsid w:val="00BC5F5B"/>
    <w:rsid w:val="00BE5EB3"/>
    <w:rsid w:val="00BE70FD"/>
    <w:rsid w:val="00BF7504"/>
    <w:rsid w:val="00C0246C"/>
    <w:rsid w:val="00C0383F"/>
    <w:rsid w:val="00C0589A"/>
    <w:rsid w:val="00C15848"/>
    <w:rsid w:val="00C1622A"/>
    <w:rsid w:val="00C20D21"/>
    <w:rsid w:val="00C3255F"/>
    <w:rsid w:val="00C46C93"/>
    <w:rsid w:val="00C67634"/>
    <w:rsid w:val="00C95A3F"/>
    <w:rsid w:val="00CA27B8"/>
    <w:rsid w:val="00CB3491"/>
    <w:rsid w:val="00CB5FE3"/>
    <w:rsid w:val="00CC53E0"/>
    <w:rsid w:val="00CC549A"/>
    <w:rsid w:val="00CD1EFD"/>
    <w:rsid w:val="00CD574E"/>
    <w:rsid w:val="00CE0C66"/>
    <w:rsid w:val="00CE508C"/>
    <w:rsid w:val="00CE6827"/>
    <w:rsid w:val="00CF1157"/>
    <w:rsid w:val="00D30491"/>
    <w:rsid w:val="00D32D12"/>
    <w:rsid w:val="00D46387"/>
    <w:rsid w:val="00D46C2E"/>
    <w:rsid w:val="00D50983"/>
    <w:rsid w:val="00D619B7"/>
    <w:rsid w:val="00D62769"/>
    <w:rsid w:val="00D708FC"/>
    <w:rsid w:val="00D74FEA"/>
    <w:rsid w:val="00D75339"/>
    <w:rsid w:val="00DC00A1"/>
    <w:rsid w:val="00DE6BC9"/>
    <w:rsid w:val="00E0054F"/>
    <w:rsid w:val="00E00B47"/>
    <w:rsid w:val="00E318FD"/>
    <w:rsid w:val="00E52FAB"/>
    <w:rsid w:val="00E55BD5"/>
    <w:rsid w:val="00E60CEF"/>
    <w:rsid w:val="00E6467D"/>
    <w:rsid w:val="00E84A45"/>
    <w:rsid w:val="00E852FB"/>
    <w:rsid w:val="00EB0DDB"/>
    <w:rsid w:val="00EB3986"/>
    <w:rsid w:val="00EB4019"/>
    <w:rsid w:val="00EB6B74"/>
    <w:rsid w:val="00EC15E5"/>
    <w:rsid w:val="00EC17A5"/>
    <w:rsid w:val="00EC1C74"/>
    <w:rsid w:val="00EE09B6"/>
    <w:rsid w:val="00EF43BC"/>
    <w:rsid w:val="00F04B0E"/>
    <w:rsid w:val="00F05C25"/>
    <w:rsid w:val="00F071BC"/>
    <w:rsid w:val="00F13673"/>
    <w:rsid w:val="00F224ED"/>
    <w:rsid w:val="00F31E17"/>
    <w:rsid w:val="00F3541B"/>
    <w:rsid w:val="00F42FCF"/>
    <w:rsid w:val="00F458B8"/>
    <w:rsid w:val="00F5514F"/>
    <w:rsid w:val="00F80D24"/>
    <w:rsid w:val="00F81C5F"/>
    <w:rsid w:val="00FA0C5F"/>
    <w:rsid w:val="00FA2285"/>
    <w:rsid w:val="00FB08D2"/>
    <w:rsid w:val="00FB3C53"/>
    <w:rsid w:val="00FC3E07"/>
    <w:rsid w:val="00FD7729"/>
    <w:rsid w:val="00FF2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FAB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eastAsia="zh-CN"/>
    </w:rPr>
  </w:style>
  <w:style w:type="paragraph" w:styleId="Titre1">
    <w:name w:val="heading 1"/>
    <w:basedOn w:val="Normal"/>
    <w:next w:val="Normal"/>
    <w:link w:val="Titre1Car"/>
    <w:qFormat/>
    <w:rsid w:val="00E52FAB"/>
    <w:pPr>
      <w:keepNext/>
      <w:jc w:val="lowKashida"/>
      <w:outlineLvl w:val="0"/>
    </w:pPr>
    <w:rPr>
      <w:rFonts w:cs="Arabic Transparent"/>
      <w:szCs w:val="28"/>
    </w:rPr>
  </w:style>
  <w:style w:type="paragraph" w:styleId="Titre4">
    <w:name w:val="heading 4"/>
    <w:basedOn w:val="Normal"/>
    <w:next w:val="Normal"/>
    <w:link w:val="Titre4Car"/>
    <w:qFormat/>
    <w:rsid w:val="002679E5"/>
    <w:pPr>
      <w:keepNext/>
      <w:tabs>
        <w:tab w:val="num" w:pos="0"/>
      </w:tabs>
      <w:suppressAutoHyphens/>
      <w:bidi w:val="0"/>
      <w:ind w:right="-514"/>
      <w:jc w:val="center"/>
      <w:outlineLvl w:val="3"/>
    </w:pPr>
    <w:rPr>
      <w:rFonts w:cs="Times New Roman"/>
      <w:sz w:val="36"/>
      <w:szCs w:val="36"/>
      <w:lang w:eastAsia="ar-MA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2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E371E"/>
    <w:pPr>
      <w:tabs>
        <w:tab w:val="center" w:pos="4153"/>
        <w:tab w:val="right" w:pos="8306"/>
      </w:tabs>
      <w:bidi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E371E"/>
  </w:style>
  <w:style w:type="paragraph" w:styleId="Pieddepage">
    <w:name w:val="footer"/>
    <w:basedOn w:val="Normal"/>
    <w:link w:val="PieddepageCar"/>
    <w:uiPriority w:val="99"/>
    <w:unhideWhenUsed/>
    <w:rsid w:val="000E371E"/>
    <w:pPr>
      <w:tabs>
        <w:tab w:val="center" w:pos="4153"/>
        <w:tab w:val="right" w:pos="8306"/>
      </w:tabs>
      <w:bidi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E371E"/>
  </w:style>
  <w:style w:type="paragraph" w:styleId="Textedebulles">
    <w:name w:val="Balloon Text"/>
    <w:basedOn w:val="Normal"/>
    <w:link w:val="TextedebullesCar"/>
    <w:uiPriority w:val="99"/>
    <w:semiHidden/>
    <w:unhideWhenUsed/>
    <w:rsid w:val="000E371E"/>
    <w:pPr>
      <w:bidi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71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47FFA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E3203"/>
    <w:pPr>
      <w:suppressAutoHyphens/>
      <w:bidi w:val="0"/>
      <w:spacing w:before="100" w:beforeAutospacing="1" w:after="100" w:afterAutospacing="1"/>
    </w:pPr>
    <w:rPr>
      <w:rFonts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2679E5"/>
    <w:rPr>
      <w:rFonts w:ascii="Times New Roman" w:eastAsia="Times New Roman" w:hAnsi="Times New Roman" w:cs="Times New Roman"/>
      <w:sz w:val="36"/>
      <w:szCs w:val="36"/>
      <w:lang w:eastAsia="ar-MA" w:bidi="ar-MA"/>
    </w:rPr>
  </w:style>
  <w:style w:type="character" w:customStyle="1" w:styleId="markda0ysdbg2">
    <w:name w:val="markda0ysdbg2"/>
    <w:basedOn w:val="Policepardfaut"/>
    <w:rsid w:val="0075424A"/>
  </w:style>
  <w:style w:type="character" w:styleId="Lienhypertexte">
    <w:name w:val="Hyperlink"/>
    <w:basedOn w:val="Policepardfaut"/>
    <w:uiPriority w:val="99"/>
    <w:unhideWhenUsed/>
    <w:rsid w:val="0075424A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5098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E52FAB"/>
    <w:rPr>
      <w:rFonts w:ascii="Times New Roman" w:eastAsia="Times New Roman" w:hAnsi="Times New Roman" w:cs="Arabic Transparent"/>
      <w:sz w:val="20"/>
      <w:szCs w:val="28"/>
      <w:lang w:eastAsia="zh-CN"/>
    </w:rPr>
  </w:style>
  <w:style w:type="paragraph" w:styleId="Normalcentr">
    <w:name w:val="Block Text"/>
    <w:basedOn w:val="Normal"/>
    <w:rsid w:val="00E52FAB"/>
    <w:pPr>
      <w:ind w:left="720" w:firstLine="356"/>
    </w:pPr>
    <w:rPr>
      <w:rFonts w:cs="Arabic Transparent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yat\Desktop\&#1605;&#1589;&#1604;&#1581;&#1577;%20&#1575;&#1604;&#1576;&#1581;&#1579;%20&#1575;&#1604;&#1593;&#1604;&#1605;&#1610;%20&#1608;&#1575;&#1604;&#1583;&#1603;&#1578;&#1608;&#1585;&#1575;&#1607;\ENT&#202;TE\FLAM%20ARABE%20Noir&amp;blan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DC60FAD2D724C8B3468CD7082B651" ma:contentTypeVersion="10" ma:contentTypeDescription="Create a new document." ma:contentTypeScope="" ma:versionID="d4a15edc97bf7cdf105e9d0fc49de68c">
  <xsd:schema xmlns:xsd="http://www.w3.org/2001/XMLSchema" xmlns:xs="http://www.w3.org/2001/XMLSchema" xmlns:p="http://schemas.microsoft.com/office/2006/metadata/properties" xmlns:ns3="f1332908-1054-4cbc-bab7-f82fefe9b3d1" targetNamespace="http://schemas.microsoft.com/office/2006/metadata/properties" ma:root="true" ma:fieldsID="243fa2d410c59bf7fdba1a7808e25de8" ns3:_="">
    <xsd:import namespace="f1332908-1054-4cbc-bab7-f82fefe9b3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32908-1054-4cbc-bab7-f82fefe9b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23870E-60C6-44EB-B8B1-05E865514E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45B36-A933-4EF5-9BC9-7788F5693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32908-1054-4cbc-bab7-f82fefe9b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EF1BF2-06C9-46DB-B240-6ED3BF2654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368825-382E-41E6-9639-6CA1C73583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FLAM ARABE Noir&amp;blanc</Template>
  <TotalTime>78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hayat</dc:creator>
  <cp:lastModifiedBy>hayat</cp:lastModifiedBy>
  <cp:revision>5</cp:revision>
  <cp:lastPrinted>2024-09-27T09:03:00Z</cp:lastPrinted>
  <dcterms:created xsi:type="dcterms:W3CDTF">2024-09-04T09:57:00Z</dcterms:created>
  <dcterms:modified xsi:type="dcterms:W3CDTF">2024-09-27T10:13:00Z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0x01010073ADC60FAD2D724C8B3468CD7082B651</vt:lpwstr>
  </property>
</Properties>
</file>